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045"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3686"/>
      </w:tblGrid>
      <w:tr w:rsidR="00787BD3" w14:paraId="6015636A" w14:textId="77777777" w:rsidTr="00787BD3">
        <w:tc>
          <w:tcPr>
            <w:tcW w:w="1852" w:type="dxa"/>
          </w:tcPr>
          <w:p w14:paraId="4499D613" w14:textId="77777777" w:rsidR="00787BD3" w:rsidRPr="00787BD3" w:rsidRDefault="00787BD3" w:rsidP="00787BD3">
            <w:pPr>
              <w:jc w:val="right"/>
            </w:pPr>
            <w:r w:rsidRPr="00787BD3">
              <w:t>Meeting Date</w:t>
            </w:r>
            <w:r>
              <w:t>:</w:t>
            </w:r>
          </w:p>
        </w:tc>
        <w:tc>
          <w:tcPr>
            <w:tcW w:w="3686" w:type="dxa"/>
          </w:tcPr>
          <w:p w14:paraId="5CB67E3A" w14:textId="1C6F4DC5" w:rsidR="00787BD3" w:rsidRPr="00787BD3" w:rsidRDefault="002E02D2" w:rsidP="00B80CCB">
            <w:pPr>
              <w:spacing w:line="240" w:lineRule="auto"/>
            </w:pPr>
            <w:r>
              <w:t>13</w:t>
            </w:r>
            <w:r w:rsidRPr="002E02D2">
              <w:rPr>
                <w:vertAlign w:val="superscript"/>
              </w:rPr>
              <w:t>th</w:t>
            </w:r>
            <w:r>
              <w:t xml:space="preserve"> May</w:t>
            </w:r>
            <w:r w:rsidR="00B80CCB">
              <w:t xml:space="preserve"> 2022</w:t>
            </w:r>
          </w:p>
        </w:tc>
      </w:tr>
      <w:tr w:rsidR="00787BD3" w14:paraId="287A3A3C" w14:textId="77777777" w:rsidTr="00787BD3">
        <w:tc>
          <w:tcPr>
            <w:tcW w:w="1852" w:type="dxa"/>
          </w:tcPr>
          <w:p w14:paraId="2F93CC60" w14:textId="77777777" w:rsidR="00787BD3" w:rsidRPr="00787BD3" w:rsidRDefault="00787BD3" w:rsidP="00787BD3">
            <w:pPr>
              <w:jc w:val="right"/>
            </w:pPr>
            <w:r w:rsidRPr="00787BD3">
              <w:t>Subject</w:t>
            </w:r>
            <w:r>
              <w:t>:</w:t>
            </w:r>
          </w:p>
        </w:tc>
        <w:tc>
          <w:tcPr>
            <w:tcW w:w="3686" w:type="dxa"/>
          </w:tcPr>
          <w:p w14:paraId="541443CF" w14:textId="77777777" w:rsidR="00787BD3" w:rsidRPr="00787BD3" w:rsidRDefault="0009648E" w:rsidP="00787BD3">
            <w:r>
              <w:t>Camp Place</w:t>
            </w:r>
          </w:p>
        </w:tc>
      </w:tr>
      <w:tr w:rsidR="00787BD3" w14:paraId="55B7A539" w14:textId="77777777" w:rsidTr="00787BD3">
        <w:tc>
          <w:tcPr>
            <w:tcW w:w="1852" w:type="dxa"/>
          </w:tcPr>
          <w:p w14:paraId="7418E80F" w14:textId="77777777" w:rsidR="00787BD3" w:rsidRPr="00787BD3" w:rsidRDefault="00787BD3" w:rsidP="00787BD3">
            <w:pPr>
              <w:jc w:val="right"/>
            </w:pPr>
            <w:r w:rsidRPr="00787BD3">
              <w:t>Report from</w:t>
            </w:r>
            <w:r>
              <w:t>:</w:t>
            </w:r>
          </w:p>
        </w:tc>
        <w:tc>
          <w:tcPr>
            <w:tcW w:w="3686" w:type="dxa"/>
          </w:tcPr>
          <w:p w14:paraId="7A8B8699" w14:textId="77777777" w:rsidR="00787BD3" w:rsidRPr="00787BD3" w:rsidRDefault="0009648E" w:rsidP="00787BD3">
            <w:r>
              <w:t>Marilyn Moore</w:t>
            </w:r>
          </w:p>
        </w:tc>
      </w:tr>
    </w:tbl>
    <w:p w14:paraId="014A6F7A" w14:textId="77777777" w:rsidR="009961E2" w:rsidRDefault="009961E2" w:rsidP="009961E2">
      <w:pPr>
        <w:rPr>
          <w:b/>
          <w:bCs/>
        </w:rPr>
      </w:pPr>
    </w:p>
    <w:p w14:paraId="1FA340C9" w14:textId="77777777" w:rsidR="00D50C91" w:rsidRDefault="00D50C91" w:rsidP="00787BD3">
      <w:pPr>
        <w:jc w:val="center"/>
      </w:pPr>
    </w:p>
    <w:p w14:paraId="54F931F7" w14:textId="77777777" w:rsidR="00832679" w:rsidRDefault="00832679" w:rsidP="007F3DC7"/>
    <w:p w14:paraId="76FEB8FD" w14:textId="77777777" w:rsidR="00832679" w:rsidRPr="0009648E" w:rsidRDefault="0009648E" w:rsidP="007F3DC7">
      <w:pPr>
        <w:rPr>
          <w:rFonts w:asciiTheme="majorHAnsi" w:hAnsiTheme="majorHAnsi" w:cstheme="majorHAnsi"/>
          <w:b/>
        </w:rPr>
      </w:pPr>
      <w:r w:rsidRPr="0009648E">
        <w:rPr>
          <w:rFonts w:asciiTheme="majorHAnsi" w:hAnsiTheme="majorHAnsi" w:cstheme="majorHAnsi"/>
          <w:b/>
        </w:rPr>
        <w:t>Camp Place Play Park</w:t>
      </w:r>
    </w:p>
    <w:p w14:paraId="078AFC9C" w14:textId="133DDD5B" w:rsidR="00421D2D" w:rsidRDefault="002E02D2" w:rsidP="00E10094">
      <w:pPr>
        <w:rPr>
          <w:rFonts w:asciiTheme="majorHAnsi" w:hAnsiTheme="majorHAnsi" w:cstheme="majorHAnsi"/>
          <w:sz w:val="22"/>
        </w:rPr>
      </w:pPr>
      <w:r>
        <w:rPr>
          <w:rFonts w:asciiTheme="majorHAnsi" w:hAnsiTheme="majorHAnsi" w:cstheme="majorHAnsi"/>
          <w:sz w:val="22"/>
        </w:rPr>
        <w:t>Work is now complete on the</w:t>
      </w:r>
      <w:r w:rsidR="00E252C0">
        <w:rPr>
          <w:rFonts w:asciiTheme="majorHAnsi" w:hAnsiTheme="majorHAnsi" w:cstheme="majorHAnsi"/>
          <w:sz w:val="22"/>
        </w:rPr>
        <w:t xml:space="preserve"> main installation of Camp Place </w:t>
      </w:r>
      <w:r>
        <w:rPr>
          <w:rFonts w:asciiTheme="majorHAnsi" w:hAnsiTheme="majorHAnsi" w:cstheme="majorHAnsi"/>
          <w:sz w:val="22"/>
        </w:rPr>
        <w:t>play park except for some remedial action on the groundwork and matting.  It is anticipated that this will be completed very shortly.  The local children have been enjoying the new equipment and footfall to the park has increased significantly.  So far</w:t>
      </w:r>
      <w:r w:rsidR="00E252C0">
        <w:rPr>
          <w:rFonts w:asciiTheme="majorHAnsi" w:hAnsiTheme="majorHAnsi" w:cstheme="majorHAnsi"/>
          <w:sz w:val="22"/>
        </w:rPr>
        <w:t>,</w:t>
      </w:r>
      <w:r>
        <w:rPr>
          <w:rFonts w:asciiTheme="majorHAnsi" w:hAnsiTheme="majorHAnsi" w:cstheme="majorHAnsi"/>
          <w:sz w:val="22"/>
        </w:rPr>
        <w:t xml:space="preserve"> all the equipment has been received enthusiastically and we look forward to it brin</w:t>
      </w:r>
      <w:r w:rsidR="00E252C0">
        <w:rPr>
          <w:rFonts w:asciiTheme="majorHAnsi" w:hAnsiTheme="majorHAnsi" w:cstheme="majorHAnsi"/>
          <w:sz w:val="22"/>
        </w:rPr>
        <w:t>g</w:t>
      </w:r>
      <w:r>
        <w:rPr>
          <w:rFonts w:asciiTheme="majorHAnsi" w:hAnsiTheme="majorHAnsi" w:cstheme="majorHAnsi"/>
          <w:sz w:val="22"/>
        </w:rPr>
        <w:t>ing many years of happy play to the local community.</w:t>
      </w:r>
    </w:p>
    <w:p w14:paraId="67E92343" w14:textId="5BD6F066" w:rsidR="002E02D2" w:rsidRDefault="002E02D2" w:rsidP="00E10094">
      <w:pPr>
        <w:rPr>
          <w:rFonts w:asciiTheme="majorHAnsi" w:hAnsiTheme="majorHAnsi" w:cstheme="majorHAnsi"/>
          <w:sz w:val="22"/>
        </w:rPr>
      </w:pPr>
      <w:r>
        <w:rPr>
          <w:rFonts w:asciiTheme="majorHAnsi" w:hAnsiTheme="majorHAnsi" w:cstheme="majorHAnsi"/>
          <w:sz w:val="22"/>
        </w:rPr>
        <w:t xml:space="preserve">The final invoices will be arriving shortly as the funding awards are </w:t>
      </w:r>
      <w:r w:rsidR="00E252C0">
        <w:rPr>
          <w:rFonts w:asciiTheme="majorHAnsi" w:hAnsiTheme="majorHAnsi" w:cstheme="majorHAnsi"/>
          <w:sz w:val="22"/>
        </w:rPr>
        <w:t xml:space="preserve">being </w:t>
      </w:r>
      <w:r>
        <w:rPr>
          <w:rFonts w:asciiTheme="majorHAnsi" w:hAnsiTheme="majorHAnsi" w:cstheme="majorHAnsi"/>
          <w:sz w:val="22"/>
        </w:rPr>
        <w:t>paid out.  Then all the completion reports need to be written</w:t>
      </w:r>
      <w:r w:rsidR="00F75376">
        <w:rPr>
          <w:rFonts w:asciiTheme="majorHAnsi" w:hAnsiTheme="majorHAnsi" w:cstheme="majorHAnsi"/>
          <w:sz w:val="22"/>
        </w:rPr>
        <w:t xml:space="preserve"> for the grants awarded,</w:t>
      </w:r>
      <w:r>
        <w:rPr>
          <w:rFonts w:asciiTheme="majorHAnsi" w:hAnsiTheme="majorHAnsi" w:cstheme="majorHAnsi"/>
          <w:sz w:val="22"/>
        </w:rPr>
        <w:t xml:space="preserve"> with relevant photographs included.</w:t>
      </w:r>
    </w:p>
    <w:p w14:paraId="54A3E3F6" w14:textId="77777777" w:rsidR="00F940E7" w:rsidRDefault="002E02D2" w:rsidP="00E10094">
      <w:pPr>
        <w:rPr>
          <w:rFonts w:asciiTheme="majorHAnsi" w:hAnsiTheme="majorHAnsi" w:cstheme="majorHAnsi"/>
          <w:sz w:val="22"/>
        </w:rPr>
      </w:pPr>
      <w:r>
        <w:rPr>
          <w:rFonts w:asciiTheme="majorHAnsi" w:hAnsiTheme="majorHAnsi" w:cstheme="majorHAnsi"/>
          <w:sz w:val="22"/>
        </w:rPr>
        <w:t>We are hoping to celebrate the official opening of the play park on Sunday 19</w:t>
      </w:r>
      <w:r w:rsidRPr="002E02D2">
        <w:rPr>
          <w:rFonts w:asciiTheme="majorHAnsi" w:hAnsiTheme="majorHAnsi" w:cstheme="majorHAnsi"/>
          <w:sz w:val="22"/>
          <w:vertAlign w:val="superscript"/>
        </w:rPr>
        <w:t>th</w:t>
      </w:r>
      <w:r>
        <w:rPr>
          <w:rFonts w:asciiTheme="majorHAnsi" w:hAnsiTheme="majorHAnsi" w:cstheme="majorHAnsi"/>
          <w:sz w:val="22"/>
        </w:rPr>
        <w:t xml:space="preserve"> June between 11.00 and 15.00 hours.  To keep it simple and in line with its use a</w:t>
      </w:r>
      <w:r w:rsidR="00F75376">
        <w:rPr>
          <w:rFonts w:asciiTheme="majorHAnsi" w:hAnsiTheme="majorHAnsi" w:cstheme="majorHAnsi"/>
          <w:sz w:val="22"/>
        </w:rPr>
        <w:t>s</w:t>
      </w:r>
      <w:r>
        <w:rPr>
          <w:rFonts w:asciiTheme="majorHAnsi" w:hAnsiTheme="majorHAnsi" w:cstheme="majorHAnsi"/>
          <w:sz w:val="22"/>
        </w:rPr>
        <w:t xml:space="preserve"> primarily a local facility, it is intended that it will be a </w:t>
      </w:r>
      <w:r w:rsidR="00212C8F">
        <w:rPr>
          <w:rFonts w:asciiTheme="majorHAnsi" w:hAnsiTheme="majorHAnsi" w:cstheme="majorHAnsi"/>
          <w:sz w:val="22"/>
        </w:rPr>
        <w:t xml:space="preserve">low-key family-friendly </w:t>
      </w:r>
      <w:r w:rsidR="00E252C0">
        <w:rPr>
          <w:rFonts w:asciiTheme="majorHAnsi" w:hAnsiTheme="majorHAnsi" w:cstheme="majorHAnsi"/>
          <w:sz w:val="22"/>
        </w:rPr>
        <w:t>event</w:t>
      </w:r>
      <w:r w:rsidR="00212C8F">
        <w:rPr>
          <w:rFonts w:asciiTheme="majorHAnsi" w:hAnsiTheme="majorHAnsi" w:cstheme="majorHAnsi"/>
          <w:sz w:val="22"/>
        </w:rPr>
        <w:t xml:space="preserve"> with everyone bringing</w:t>
      </w:r>
      <w:r w:rsidR="00F75376">
        <w:rPr>
          <w:rFonts w:asciiTheme="majorHAnsi" w:hAnsiTheme="majorHAnsi" w:cstheme="majorHAnsi"/>
          <w:sz w:val="22"/>
        </w:rPr>
        <w:t xml:space="preserve"> a</w:t>
      </w:r>
      <w:r w:rsidR="00212C8F">
        <w:rPr>
          <w:rFonts w:asciiTheme="majorHAnsi" w:hAnsiTheme="majorHAnsi" w:cstheme="majorHAnsi"/>
          <w:sz w:val="22"/>
        </w:rPr>
        <w:t xml:space="preserve"> picnic</w:t>
      </w:r>
      <w:r w:rsidR="00F75376">
        <w:rPr>
          <w:rFonts w:asciiTheme="majorHAnsi" w:hAnsiTheme="majorHAnsi" w:cstheme="majorHAnsi"/>
          <w:sz w:val="22"/>
        </w:rPr>
        <w:t xml:space="preserve"> and a picnic blanket</w:t>
      </w:r>
      <w:r w:rsidR="00212C8F">
        <w:rPr>
          <w:rFonts w:asciiTheme="majorHAnsi" w:hAnsiTheme="majorHAnsi" w:cstheme="majorHAnsi"/>
          <w:sz w:val="22"/>
        </w:rPr>
        <w:t xml:space="preserve"> and wherever possible walking to the event to minimise any parking issues.  </w:t>
      </w:r>
      <w:r w:rsidR="00F75376">
        <w:rPr>
          <w:rFonts w:asciiTheme="majorHAnsi" w:hAnsiTheme="majorHAnsi" w:cstheme="majorHAnsi"/>
          <w:sz w:val="22"/>
        </w:rPr>
        <w:t xml:space="preserve">The picnic tables have still to be installed.  </w:t>
      </w:r>
    </w:p>
    <w:p w14:paraId="50EEA0EE" w14:textId="0173DAF7" w:rsidR="00F75376" w:rsidRDefault="00212C8F" w:rsidP="00E10094">
      <w:pPr>
        <w:rPr>
          <w:rFonts w:asciiTheme="majorHAnsi" w:hAnsiTheme="majorHAnsi" w:cstheme="majorHAnsi"/>
          <w:sz w:val="22"/>
        </w:rPr>
      </w:pPr>
      <w:r>
        <w:rPr>
          <w:rFonts w:asciiTheme="majorHAnsi" w:hAnsiTheme="majorHAnsi" w:cstheme="majorHAnsi"/>
          <w:sz w:val="22"/>
        </w:rPr>
        <w:t xml:space="preserve">Please note there will be no food vans on the site for the event. </w:t>
      </w:r>
    </w:p>
    <w:p w14:paraId="0AA7ADFD" w14:textId="1FF4C1DA" w:rsidR="002E02D2" w:rsidRDefault="00212C8F" w:rsidP="00E10094">
      <w:pPr>
        <w:rPr>
          <w:rFonts w:asciiTheme="majorHAnsi" w:hAnsiTheme="majorHAnsi" w:cstheme="majorHAnsi"/>
          <w:sz w:val="22"/>
        </w:rPr>
      </w:pPr>
      <w:r>
        <w:rPr>
          <w:rFonts w:asciiTheme="majorHAnsi" w:hAnsiTheme="majorHAnsi" w:cstheme="majorHAnsi"/>
          <w:sz w:val="22"/>
        </w:rPr>
        <w:t xml:space="preserve">Drummond Estates have kindly allowed us to use the field next to Camp Place Play Park for parking (Entrance in </w:t>
      </w:r>
      <w:proofErr w:type="spellStart"/>
      <w:r>
        <w:rPr>
          <w:rFonts w:asciiTheme="majorHAnsi" w:hAnsiTheme="majorHAnsi" w:cstheme="majorHAnsi"/>
          <w:sz w:val="22"/>
        </w:rPr>
        <w:t>Geisher</w:t>
      </w:r>
      <w:proofErr w:type="spellEnd"/>
      <w:r>
        <w:rPr>
          <w:rFonts w:asciiTheme="majorHAnsi" w:hAnsiTheme="majorHAnsi" w:cstheme="majorHAnsi"/>
          <w:sz w:val="22"/>
        </w:rPr>
        <w:t xml:space="preserve"> Road) and Mike Buchanan has offered to organise a grass cut of the field just before the event, for which we are very grateful.  There will be some extra events over and a</w:t>
      </w:r>
      <w:r w:rsidR="00F75376">
        <w:rPr>
          <w:rFonts w:asciiTheme="majorHAnsi" w:hAnsiTheme="majorHAnsi" w:cstheme="majorHAnsi"/>
          <w:sz w:val="22"/>
        </w:rPr>
        <w:t>bov</w:t>
      </w:r>
      <w:r>
        <w:rPr>
          <w:rFonts w:asciiTheme="majorHAnsi" w:hAnsiTheme="majorHAnsi" w:cstheme="majorHAnsi"/>
          <w:sz w:val="22"/>
        </w:rPr>
        <w:t xml:space="preserve">e the play park equipment </w:t>
      </w:r>
      <w:r w:rsidR="00F75376">
        <w:rPr>
          <w:rFonts w:asciiTheme="majorHAnsi" w:hAnsiTheme="majorHAnsi" w:cstheme="majorHAnsi"/>
          <w:sz w:val="22"/>
        </w:rPr>
        <w:t>with fun competitions, face painting, orienteering, Splat the Rat, a home baking stall and toy and book swap/sell</w:t>
      </w:r>
      <w:r>
        <w:rPr>
          <w:rFonts w:asciiTheme="majorHAnsi" w:hAnsiTheme="majorHAnsi" w:cstheme="majorHAnsi"/>
          <w:sz w:val="22"/>
        </w:rPr>
        <w:t xml:space="preserve">.  </w:t>
      </w:r>
      <w:r w:rsidR="00F75376">
        <w:rPr>
          <w:rFonts w:asciiTheme="majorHAnsi" w:hAnsiTheme="majorHAnsi" w:cstheme="majorHAnsi"/>
          <w:sz w:val="22"/>
        </w:rPr>
        <w:t xml:space="preserve">Rugby, </w:t>
      </w:r>
      <w:proofErr w:type="gramStart"/>
      <w:r w:rsidR="00F75376">
        <w:rPr>
          <w:rFonts w:asciiTheme="majorHAnsi" w:hAnsiTheme="majorHAnsi" w:cstheme="majorHAnsi"/>
          <w:sz w:val="22"/>
        </w:rPr>
        <w:t>football</w:t>
      </w:r>
      <w:proofErr w:type="gramEnd"/>
      <w:r w:rsidR="00F75376">
        <w:rPr>
          <w:rFonts w:asciiTheme="majorHAnsi" w:hAnsiTheme="majorHAnsi" w:cstheme="majorHAnsi"/>
          <w:sz w:val="22"/>
        </w:rPr>
        <w:t xml:space="preserve"> and cricket coaches will be there to give some skills training, </w:t>
      </w:r>
      <w:r w:rsidR="00E252C0">
        <w:rPr>
          <w:rFonts w:asciiTheme="majorHAnsi" w:hAnsiTheme="majorHAnsi" w:cstheme="majorHAnsi"/>
          <w:sz w:val="22"/>
        </w:rPr>
        <w:t xml:space="preserve">and there will be some gym challenges, </w:t>
      </w:r>
      <w:r w:rsidR="00F75376">
        <w:rPr>
          <w:rFonts w:asciiTheme="majorHAnsi" w:hAnsiTheme="majorHAnsi" w:cstheme="majorHAnsi"/>
          <w:sz w:val="22"/>
        </w:rPr>
        <w:t xml:space="preserve">so let’s hope for a fine sunny day.  </w:t>
      </w:r>
      <w:r w:rsidR="00F940E7">
        <w:rPr>
          <w:rFonts w:asciiTheme="majorHAnsi" w:hAnsiTheme="majorHAnsi" w:cstheme="majorHAnsi"/>
          <w:sz w:val="22"/>
        </w:rPr>
        <w:t>Various local organisations are helping with the event, for which CCC gives our grateful thanks.</w:t>
      </w:r>
    </w:p>
    <w:p w14:paraId="38971F0C" w14:textId="1CB28747" w:rsidR="00421D2D" w:rsidRDefault="00421D2D" w:rsidP="00E10094">
      <w:pPr>
        <w:rPr>
          <w:rFonts w:asciiTheme="majorHAnsi" w:hAnsiTheme="majorHAnsi" w:cstheme="majorHAnsi"/>
          <w:sz w:val="22"/>
        </w:rPr>
      </w:pPr>
      <w:r>
        <w:rPr>
          <w:rFonts w:asciiTheme="majorHAnsi" w:hAnsiTheme="majorHAnsi" w:cstheme="majorHAnsi"/>
          <w:sz w:val="22"/>
        </w:rPr>
        <w:t xml:space="preserve">Some photos </w:t>
      </w:r>
      <w:r w:rsidR="00E252C0">
        <w:rPr>
          <w:rFonts w:asciiTheme="majorHAnsi" w:hAnsiTheme="majorHAnsi" w:cstheme="majorHAnsi"/>
          <w:sz w:val="22"/>
        </w:rPr>
        <w:t>of the finished play park</w:t>
      </w:r>
      <w:r>
        <w:rPr>
          <w:rFonts w:asciiTheme="majorHAnsi" w:hAnsiTheme="majorHAnsi" w:cstheme="majorHAnsi"/>
          <w:sz w:val="22"/>
        </w:rPr>
        <w:t xml:space="preserve"> presented below.</w:t>
      </w:r>
    </w:p>
    <w:p w14:paraId="250BCBC8" w14:textId="56A91F7B" w:rsidR="008943B4" w:rsidRDefault="00CF1522" w:rsidP="00E10094">
      <w:pPr>
        <w:rPr>
          <w:rFonts w:asciiTheme="majorHAnsi" w:hAnsiTheme="majorHAnsi" w:cstheme="majorHAnsi"/>
          <w:sz w:val="22"/>
        </w:rPr>
      </w:pPr>
      <w:r>
        <w:rPr>
          <w:rFonts w:asciiTheme="majorHAnsi" w:hAnsiTheme="majorHAnsi" w:cstheme="majorHAnsi"/>
          <w:noProof/>
          <w:sz w:val="22"/>
        </w:rPr>
        <w:drawing>
          <wp:inline distT="0" distB="0" distL="0" distR="0" wp14:anchorId="16B5CBEF" wp14:editId="21968D1F">
            <wp:extent cx="2876550" cy="1566566"/>
            <wp:effectExtent l="0" t="0" r="0" b="0"/>
            <wp:docPr id="9" name="Picture 9" descr="A picture containing grass, outdoor, area,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area, lus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883383" cy="1570287"/>
                    </a:xfrm>
                    <a:prstGeom prst="rect">
                      <a:avLst/>
                    </a:prstGeom>
                  </pic:spPr>
                </pic:pic>
              </a:graphicData>
            </a:graphic>
          </wp:inline>
        </w:drawing>
      </w:r>
      <w:r w:rsidR="005D258D">
        <w:rPr>
          <w:rFonts w:asciiTheme="majorHAnsi" w:hAnsiTheme="majorHAnsi" w:cstheme="majorHAnsi"/>
          <w:sz w:val="22"/>
        </w:rPr>
        <w:t xml:space="preserve">  </w:t>
      </w:r>
      <w:r w:rsidR="00185B3C">
        <w:rPr>
          <w:rFonts w:asciiTheme="majorHAnsi" w:hAnsiTheme="majorHAnsi" w:cstheme="majorHAnsi"/>
          <w:sz w:val="22"/>
        </w:rPr>
        <w:t xml:space="preserve"> </w:t>
      </w:r>
      <w:r w:rsidR="00630335">
        <w:rPr>
          <w:rFonts w:asciiTheme="majorHAnsi" w:hAnsiTheme="majorHAnsi" w:cstheme="majorHAnsi"/>
          <w:sz w:val="22"/>
        </w:rPr>
        <w:t xml:space="preserve">  </w:t>
      </w:r>
      <w:r>
        <w:rPr>
          <w:rFonts w:asciiTheme="majorHAnsi" w:hAnsiTheme="majorHAnsi" w:cstheme="majorHAnsi"/>
          <w:noProof/>
          <w:sz w:val="22"/>
        </w:rPr>
        <w:drawing>
          <wp:inline distT="0" distB="0" distL="0" distR="0" wp14:anchorId="1D05D622" wp14:editId="7FD53CBF">
            <wp:extent cx="2832100" cy="1592946"/>
            <wp:effectExtent l="0" t="0" r="0" b="0"/>
            <wp:docPr id="10" name="Picture 10"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64227" cy="1611016"/>
                    </a:xfrm>
                    <a:prstGeom prst="rect">
                      <a:avLst/>
                    </a:prstGeom>
                  </pic:spPr>
                </pic:pic>
              </a:graphicData>
            </a:graphic>
          </wp:inline>
        </w:drawing>
      </w:r>
    </w:p>
    <w:p w14:paraId="31298408" w14:textId="4B81284A" w:rsidR="00CF1522" w:rsidRDefault="00CF1522" w:rsidP="00E10094">
      <w:pPr>
        <w:rPr>
          <w:rFonts w:asciiTheme="majorHAnsi" w:hAnsiTheme="majorHAnsi" w:cstheme="majorHAnsi"/>
          <w:sz w:val="22"/>
        </w:rPr>
      </w:pPr>
      <w:r>
        <w:rPr>
          <w:rFonts w:asciiTheme="majorHAnsi" w:hAnsiTheme="majorHAnsi" w:cstheme="majorHAnsi"/>
          <w:noProof/>
          <w:sz w:val="22"/>
        </w:rPr>
        <w:drawing>
          <wp:inline distT="0" distB="0" distL="0" distR="0" wp14:anchorId="766A656A" wp14:editId="2043BA6D">
            <wp:extent cx="2851150" cy="1670812"/>
            <wp:effectExtent l="0" t="0" r="0" b="0"/>
            <wp:docPr id="13" name="Picture 13" descr="A picture containing outdoor, sky,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ky, tree,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357" cy="1681482"/>
                    </a:xfrm>
                    <a:prstGeom prst="rect">
                      <a:avLst/>
                    </a:prstGeom>
                  </pic:spPr>
                </pic:pic>
              </a:graphicData>
            </a:graphic>
          </wp:inline>
        </w:drawing>
      </w:r>
      <w:r w:rsidR="003C5404">
        <w:rPr>
          <w:rFonts w:asciiTheme="majorHAnsi" w:hAnsiTheme="majorHAnsi" w:cstheme="majorHAnsi"/>
          <w:sz w:val="22"/>
        </w:rPr>
        <w:t xml:space="preserve">  </w:t>
      </w:r>
      <w:r w:rsidR="003C5404">
        <w:rPr>
          <w:rFonts w:asciiTheme="majorHAnsi" w:hAnsiTheme="majorHAnsi" w:cstheme="majorHAnsi"/>
          <w:noProof/>
          <w:sz w:val="22"/>
        </w:rPr>
        <w:drawing>
          <wp:inline distT="0" distB="0" distL="0" distR="0" wp14:anchorId="34F36ED5" wp14:editId="13AD8E66">
            <wp:extent cx="2946460" cy="1657268"/>
            <wp:effectExtent l="0" t="0" r="0" b="0"/>
            <wp:docPr id="14" name="Picture 14" descr="A picture containing fence, outdoor, green,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ence, outdoor, green, met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902" cy="1676640"/>
                    </a:xfrm>
                    <a:prstGeom prst="rect">
                      <a:avLst/>
                    </a:prstGeom>
                  </pic:spPr>
                </pic:pic>
              </a:graphicData>
            </a:graphic>
          </wp:inline>
        </w:drawing>
      </w:r>
    </w:p>
    <w:p w14:paraId="25DDB5DF" w14:textId="7509F1F8" w:rsidR="003C5404" w:rsidRDefault="00CF1522" w:rsidP="00E10094">
      <w:pPr>
        <w:rPr>
          <w:rFonts w:asciiTheme="majorHAnsi" w:hAnsiTheme="majorHAnsi" w:cstheme="majorHAnsi"/>
          <w:sz w:val="22"/>
        </w:rPr>
      </w:pPr>
      <w:r>
        <w:rPr>
          <w:rFonts w:asciiTheme="majorHAnsi" w:hAnsiTheme="majorHAnsi" w:cstheme="majorHAnsi"/>
          <w:noProof/>
          <w:sz w:val="22"/>
        </w:rPr>
        <w:lastRenderedPageBreak/>
        <w:drawing>
          <wp:inline distT="0" distB="0" distL="0" distR="0" wp14:anchorId="0620187C" wp14:editId="4EDD26B7">
            <wp:extent cx="1637986" cy="2184035"/>
            <wp:effectExtent l="0" t="0" r="0" b="0"/>
            <wp:docPr id="12" name="Picture 12" descr="A picture containing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g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804" cy="2209126"/>
                    </a:xfrm>
                    <a:prstGeom prst="rect">
                      <a:avLst/>
                    </a:prstGeom>
                  </pic:spPr>
                </pic:pic>
              </a:graphicData>
            </a:graphic>
          </wp:inline>
        </w:drawing>
      </w:r>
      <w:r>
        <w:rPr>
          <w:noProof/>
        </w:rPr>
        <w:drawing>
          <wp:inline distT="0" distB="0" distL="0" distR="0" wp14:anchorId="656C1BF0" wp14:editId="59B29C33">
            <wp:extent cx="2202803" cy="1239104"/>
            <wp:effectExtent l="0" t="476250" r="0" b="456565"/>
            <wp:docPr id="11" name="Picture 11" descr="A picture containing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g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18288" cy="1247815"/>
                    </a:xfrm>
                    <a:prstGeom prst="rect">
                      <a:avLst/>
                    </a:prstGeom>
                  </pic:spPr>
                </pic:pic>
              </a:graphicData>
            </a:graphic>
          </wp:inline>
        </w:drawing>
      </w:r>
      <w:r w:rsidR="003C5404">
        <w:rPr>
          <w:rFonts w:asciiTheme="majorHAnsi" w:hAnsiTheme="majorHAnsi" w:cstheme="majorHAnsi"/>
          <w:sz w:val="22"/>
        </w:rPr>
        <w:t xml:space="preserve"> </w:t>
      </w:r>
      <w:r w:rsidR="003C5404">
        <w:rPr>
          <w:rFonts w:asciiTheme="majorHAnsi" w:hAnsiTheme="majorHAnsi" w:cstheme="majorHAnsi"/>
          <w:noProof/>
          <w:sz w:val="22"/>
        </w:rPr>
        <w:drawing>
          <wp:inline distT="0" distB="0" distL="0" distR="0" wp14:anchorId="1994A05F" wp14:editId="01021059">
            <wp:extent cx="2227643" cy="1040444"/>
            <wp:effectExtent l="0" t="590550" r="0" b="579120"/>
            <wp:docPr id="17" name="Picture 17" descr="A picture containing text,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grass, g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64242" cy="1057538"/>
                    </a:xfrm>
                    <a:prstGeom prst="rect">
                      <a:avLst/>
                    </a:prstGeom>
                  </pic:spPr>
                </pic:pic>
              </a:graphicData>
            </a:graphic>
          </wp:inline>
        </w:drawing>
      </w:r>
    </w:p>
    <w:p w14:paraId="5AC539BE" w14:textId="523ABA1B" w:rsidR="00630335" w:rsidRDefault="00630335" w:rsidP="00E10094">
      <w:pPr>
        <w:rPr>
          <w:rFonts w:asciiTheme="majorHAnsi" w:hAnsiTheme="majorHAnsi" w:cstheme="majorHAnsi"/>
          <w:sz w:val="22"/>
        </w:rPr>
      </w:pPr>
    </w:p>
    <w:p w14:paraId="107DBA8B" w14:textId="77777777" w:rsidR="00E90D81" w:rsidRDefault="00E90D81" w:rsidP="00E10094">
      <w:pPr>
        <w:rPr>
          <w:rFonts w:asciiTheme="majorHAnsi" w:hAnsiTheme="majorHAnsi" w:cstheme="majorHAnsi"/>
          <w:b/>
        </w:rPr>
      </w:pPr>
      <w:r w:rsidRPr="00E90D81">
        <w:rPr>
          <w:rFonts w:asciiTheme="majorHAnsi" w:hAnsiTheme="majorHAnsi" w:cstheme="majorHAnsi"/>
          <w:b/>
        </w:rPr>
        <w:t>BMX/Bike Track</w:t>
      </w:r>
    </w:p>
    <w:p w14:paraId="547C3E24" w14:textId="512E8A13" w:rsidR="007E22CD" w:rsidRDefault="003C5404" w:rsidP="008943B4">
      <w:pPr>
        <w:rPr>
          <w:rFonts w:asciiTheme="majorHAnsi" w:hAnsiTheme="majorHAnsi" w:cstheme="majorHAnsi"/>
          <w:sz w:val="22"/>
        </w:rPr>
      </w:pPr>
      <w:r>
        <w:rPr>
          <w:rFonts w:asciiTheme="majorHAnsi" w:hAnsiTheme="majorHAnsi" w:cstheme="majorHAnsi"/>
          <w:sz w:val="22"/>
        </w:rPr>
        <w:t xml:space="preserve">Following a good meeting with the team, we have some </w:t>
      </w:r>
      <w:r w:rsidR="00F940E7">
        <w:rPr>
          <w:rFonts w:asciiTheme="majorHAnsi" w:hAnsiTheme="majorHAnsi" w:cstheme="majorHAnsi"/>
          <w:sz w:val="22"/>
        </w:rPr>
        <w:t>other</w:t>
      </w:r>
      <w:r>
        <w:rPr>
          <w:rFonts w:asciiTheme="majorHAnsi" w:hAnsiTheme="majorHAnsi" w:cstheme="majorHAnsi"/>
          <w:sz w:val="22"/>
        </w:rPr>
        <w:t xml:space="preserve"> ideas as to how</w:t>
      </w:r>
      <w:r w:rsidR="00F940E7">
        <w:rPr>
          <w:rFonts w:asciiTheme="majorHAnsi" w:hAnsiTheme="majorHAnsi" w:cstheme="majorHAnsi"/>
          <w:sz w:val="22"/>
        </w:rPr>
        <w:t xml:space="preserve"> </w:t>
      </w:r>
      <w:r>
        <w:rPr>
          <w:rFonts w:asciiTheme="majorHAnsi" w:hAnsiTheme="majorHAnsi" w:cstheme="majorHAnsi"/>
          <w:sz w:val="22"/>
        </w:rPr>
        <w:t>to manage the insurance</w:t>
      </w:r>
      <w:r w:rsidR="00F940E7">
        <w:rPr>
          <w:rFonts w:asciiTheme="majorHAnsi" w:hAnsiTheme="majorHAnsi" w:cstheme="majorHAnsi"/>
          <w:sz w:val="22"/>
        </w:rPr>
        <w:t xml:space="preserve"> and restart the project.  Once the play park is finished!</w:t>
      </w:r>
    </w:p>
    <w:p w14:paraId="1409ACC9" w14:textId="77777777" w:rsidR="00795A32" w:rsidRPr="00795A32" w:rsidRDefault="008943B4" w:rsidP="00795A32">
      <w:pPr>
        <w:spacing w:after="0"/>
        <w:rPr>
          <w:rFonts w:asciiTheme="majorHAnsi" w:hAnsiTheme="majorHAnsi" w:cstheme="majorHAnsi"/>
          <w:b/>
          <w:sz w:val="22"/>
        </w:rPr>
      </w:pPr>
      <w:r w:rsidRPr="00795A32">
        <w:rPr>
          <w:rFonts w:asciiTheme="majorHAnsi" w:hAnsiTheme="majorHAnsi" w:cstheme="majorHAnsi"/>
          <w:b/>
          <w:sz w:val="22"/>
        </w:rPr>
        <w:t>Marilyn Moore</w:t>
      </w:r>
    </w:p>
    <w:p w14:paraId="52366114" w14:textId="77777777" w:rsidR="00795A32" w:rsidRPr="00795A32" w:rsidRDefault="00795A32" w:rsidP="00795A32">
      <w:pPr>
        <w:spacing w:after="0"/>
        <w:rPr>
          <w:rFonts w:asciiTheme="majorHAnsi" w:hAnsiTheme="majorHAnsi" w:cstheme="majorHAnsi"/>
          <w:b/>
          <w:sz w:val="22"/>
        </w:rPr>
      </w:pPr>
      <w:r w:rsidRPr="00795A32">
        <w:rPr>
          <w:rFonts w:asciiTheme="majorHAnsi" w:hAnsiTheme="majorHAnsi" w:cstheme="majorHAnsi"/>
          <w:b/>
          <w:sz w:val="22"/>
        </w:rPr>
        <w:t>Callander Community Council</w:t>
      </w:r>
    </w:p>
    <w:p w14:paraId="0B370FBD" w14:textId="77777777" w:rsidR="008943B4" w:rsidRDefault="008943B4" w:rsidP="007F3DC7">
      <w:pPr>
        <w:rPr>
          <w:rFonts w:asciiTheme="majorHAnsi" w:hAnsiTheme="majorHAnsi" w:cstheme="majorHAnsi"/>
          <w:sz w:val="22"/>
        </w:rPr>
      </w:pPr>
    </w:p>
    <w:p w14:paraId="5A638679" w14:textId="77777777" w:rsidR="008943B4" w:rsidRPr="002C5766" w:rsidRDefault="008943B4" w:rsidP="007F3DC7">
      <w:pPr>
        <w:rPr>
          <w:rFonts w:asciiTheme="majorHAnsi" w:hAnsiTheme="majorHAnsi" w:cstheme="majorHAnsi"/>
          <w:sz w:val="22"/>
        </w:rPr>
      </w:pPr>
    </w:p>
    <w:sectPr w:rsidR="008943B4" w:rsidRPr="002C5766" w:rsidSect="00F333D0">
      <w:headerReference w:type="default" r:id="rId15"/>
      <w:footerReference w:type="default" r:id="rId16"/>
      <w:headerReference w:type="first" r:id="rId17"/>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16820" w14:textId="77777777" w:rsidR="00CC7F32" w:rsidRDefault="00CC7F32">
      <w:pPr>
        <w:spacing w:after="0" w:line="240" w:lineRule="auto"/>
      </w:pPr>
      <w:r>
        <w:separator/>
      </w:r>
    </w:p>
  </w:endnote>
  <w:endnote w:type="continuationSeparator" w:id="0">
    <w:p w14:paraId="7A7A3791" w14:textId="77777777" w:rsidR="00CC7F32" w:rsidRDefault="00CC7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731631"/>
      <w:docPartObj>
        <w:docPartGallery w:val="Page Numbers (Bottom of Page)"/>
        <w:docPartUnique/>
      </w:docPartObj>
    </w:sdtPr>
    <w:sdtEndPr>
      <w:rPr>
        <w:noProof/>
      </w:rPr>
    </w:sdtEndPr>
    <w:sdtContent>
      <w:p w14:paraId="22002DC9" w14:textId="77777777" w:rsidR="00543711" w:rsidRDefault="00CD7860">
        <w:pPr>
          <w:pStyle w:val="Footer"/>
          <w:jc w:val="center"/>
        </w:pPr>
        <w:r>
          <w:fldChar w:fldCharType="begin"/>
        </w:r>
        <w:r>
          <w:instrText xml:space="preserve"> PAGE   \* MERGEFORMAT </w:instrText>
        </w:r>
        <w:r>
          <w:fldChar w:fldCharType="separate"/>
        </w:r>
        <w:r w:rsidR="008943B4" w:rsidRPr="008943B4">
          <w:rPr>
            <w:noProof/>
            <w:sz w:val="20"/>
            <w:szCs w:val="20"/>
          </w:rPr>
          <w:t>2</w:t>
        </w:r>
        <w:r>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B6D3E" w14:textId="77777777" w:rsidR="00CC7F32" w:rsidRDefault="00CC7F32">
      <w:pPr>
        <w:spacing w:after="0" w:line="240" w:lineRule="auto"/>
      </w:pPr>
      <w:r>
        <w:separator/>
      </w:r>
    </w:p>
  </w:footnote>
  <w:footnote w:type="continuationSeparator" w:id="0">
    <w:p w14:paraId="0B8F2852" w14:textId="77777777" w:rsidR="00CC7F32" w:rsidRDefault="00CC7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F534" w14:textId="72E9A627" w:rsidR="00F333D0" w:rsidRPr="00BC0C9A" w:rsidRDefault="00F333D0" w:rsidP="00F333D0">
    <w:pPr>
      <w:pStyle w:val="Header"/>
      <w:jc w:val="right"/>
      <w:rPr>
        <w:sz w:val="20"/>
        <w:szCs w:val="20"/>
      </w:rPr>
    </w:pPr>
    <w:r w:rsidRPr="00BC0C9A">
      <w:rPr>
        <w:sz w:val="20"/>
        <w:szCs w:val="20"/>
      </w:rPr>
      <w:t xml:space="preserve">CCC </w:t>
    </w:r>
    <w:r w:rsidR="003C5404">
      <w:rPr>
        <w:color w:val="FF0000"/>
        <w:sz w:val="20"/>
        <w:szCs w:val="20"/>
      </w:rPr>
      <w:t>10</w:t>
    </w:r>
    <w:r w:rsidR="003C5404" w:rsidRPr="003C5404">
      <w:rPr>
        <w:color w:val="FF0000"/>
        <w:sz w:val="20"/>
        <w:szCs w:val="20"/>
        <w:vertAlign w:val="superscript"/>
      </w:rPr>
      <w:t>th</w:t>
    </w:r>
    <w:r w:rsidR="003C5404">
      <w:rPr>
        <w:color w:val="FF0000"/>
        <w:sz w:val="20"/>
        <w:szCs w:val="20"/>
      </w:rPr>
      <w:t xml:space="preserve"> June</w:t>
    </w:r>
    <w:r w:rsidR="004A4EC3">
      <w:rPr>
        <w:color w:val="FF0000"/>
        <w:sz w:val="20"/>
        <w:szCs w:val="20"/>
      </w:rPr>
      <w:t xml:space="preserve"> 2022</w:t>
    </w:r>
    <w:r w:rsidRPr="00F333D0">
      <w:rPr>
        <w:color w:val="FF0000"/>
        <w:sz w:val="20"/>
        <w:szCs w:val="20"/>
      </w:rPr>
      <w:t xml:space="preserve"> </w:t>
    </w:r>
    <w:r>
      <w:rPr>
        <w:sz w:val="20"/>
        <w:szCs w:val="20"/>
      </w:rPr>
      <w:t>Report</w:t>
    </w:r>
  </w:p>
  <w:p w14:paraId="05119699" w14:textId="77777777" w:rsidR="00F333D0" w:rsidRDefault="00F33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E8D4" w14:textId="77777777" w:rsidR="00F333D0" w:rsidRPr="009961E2" w:rsidRDefault="00F333D0" w:rsidP="00F333D0">
    <w:pPr>
      <w:spacing w:line="240" w:lineRule="auto"/>
      <w:jc w:val="center"/>
      <w:rPr>
        <w:rFonts w:ascii="Calibri" w:hAnsi="Calibri" w:cs="Calibri"/>
        <w:b/>
        <w:bCs/>
        <w:sz w:val="32"/>
        <w:szCs w:val="32"/>
      </w:rPr>
    </w:pPr>
    <w:r>
      <w:rPr>
        <w:noProof/>
        <w:lang w:eastAsia="en-GB"/>
      </w:rPr>
      <w:drawing>
        <wp:anchor distT="0" distB="0" distL="114300" distR="114300" simplePos="0" relativeHeight="251659264" behindDoc="1" locked="0" layoutInCell="1" allowOverlap="1" wp14:anchorId="0EFBC413" wp14:editId="6B9DD3C8">
          <wp:simplePos x="0" y="0"/>
          <wp:positionH relativeFrom="column">
            <wp:posOffset>-335509</wp:posOffset>
          </wp:positionH>
          <wp:positionV relativeFrom="paragraph">
            <wp:posOffset>-245643</wp:posOffset>
          </wp:positionV>
          <wp:extent cx="1381125" cy="1381125"/>
          <wp:effectExtent l="0" t="0" r="9525" b="9525"/>
          <wp:wrapNone/>
          <wp:docPr id="5" name="img_circle" descr="A picture containing tree, mirror, reflection,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circle" descr="A picture containing tree, mirror, reflection, 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1E2">
      <w:rPr>
        <w:rFonts w:ascii="Calibri" w:hAnsi="Calibri" w:cs="Calibri"/>
        <w:b/>
        <w:bCs/>
        <w:sz w:val="32"/>
        <w:szCs w:val="32"/>
      </w:rPr>
      <w:t>Callander Community Council</w:t>
    </w:r>
  </w:p>
  <w:p w14:paraId="03D0EC1B" w14:textId="77777777" w:rsidR="000648EB" w:rsidRDefault="00064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4C6E"/>
    <w:multiLevelType w:val="hybridMultilevel"/>
    <w:tmpl w:val="CB8E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A775F"/>
    <w:multiLevelType w:val="hybridMultilevel"/>
    <w:tmpl w:val="73D4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A13D7"/>
    <w:multiLevelType w:val="hybridMultilevel"/>
    <w:tmpl w:val="F2A8B9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15795"/>
    <w:multiLevelType w:val="hybridMultilevel"/>
    <w:tmpl w:val="6AC0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D728C"/>
    <w:multiLevelType w:val="hybridMultilevel"/>
    <w:tmpl w:val="5A7A7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87D1B"/>
    <w:multiLevelType w:val="hybridMultilevel"/>
    <w:tmpl w:val="6BE80C36"/>
    <w:lvl w:ilvl="0" w:tplc="C9788946">
      <w:start w:val="1"/>
      <w:numFmt w:val="decimal"/>
      <w:lvlText w:val="D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1C0C18"/>
    <w:multiLevelType w:val="hybridMultilevel"/>
    <w:tmpl w:val="4A5E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F228D"/>
    <w:multiLevelType w:val="multilevel"/>
    <w:tmpl w:val="64489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783C39"/>
    <w:multiLevelType w:val="hybridMultilevel"/>
    <w:tmpl w:val="A0D224E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FC50813"/>
    <w:multiLevelType w:val="hybridMultilevel"/>
    <w:tmpl w:val="E9FC302C"/>
    <w:lvl w:ilvl="0" w:tplc="E4F66154">
      <w:start w:val="2"/>
      <w:numFmt w:val="decimal"/>
      <w:lvlText w:val="F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7B3DC5"/>
    <w:multiLevelType w:val="hybridMultilevel"/>
    <w:tmpl w:val="FCA60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371D8"/>
    <w:multiLevelType w:val="hybridMultilevel"/>
    <w:tmpl w:val="634CF2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1D4FCF"/>
    <w:multiLevelType w:val="hybridMultilevel"/>
    <w:tmpl w:val="DCBE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659DC"/>
    <w:multiLevelType w:val="hybridMultilevel"/>
    <w:tmpl w:val="C1601F74"/>
    <w:lvl w:ilvl="0" w:tplc="2CFC1362">
      <w:start w:val="1"/>
      <w:numFmt w:val="decimal"/>
      <w:lvlText w:val="A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F91A41"/>
    <w:multiLevelType w:val="multilevel"/>
    <w:tmpl w:val="8994609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318A3CD2"/>
    <w:multiLevelType w:val="hybridMultilevel"/>
    <w:tmpl w:val="7FA8CF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231923"/>
    <w:multiLevelType w:val="hybridMultilevel"/>
    <w:tmpl w:val="74F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E6B34"/>
    <w:multiLevelType w:val="hybridMultilevel"/>
    <w:tmpl w:val="CC5A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7699D"/>
    <w:multiLevelType w:val="hybridMultilevel"/>
    <w:tmpl w:val="DDFE1C92"/>
    <w:lvl w:ilvl="0" w:tplc="D42C4C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34D3B"/>
    <w:multiLevelType w:val="hybridMultilevel"/>
    <w:tmpl w:val="3BC0B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8F0870"/>
    <w:multiLevelType w:val="hybridMultilevel"/>
    <w:tmpl w:val="BD2E18D6"/>
    <w:lvl w:ilvl="0" w:tplc="7B54ABE2">
      <w:start w:val="1"/>
      <w:numFmt w:val="decimal"/>
      <w:lvlText w:val="F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A65177"/>
    <w:multiLevelType w:val="hybridMultilevel"/>
    <w:tmpl w:val="32402A66"/>
    <w:lvl w:ilvl="0" w:tplc="0412A5D6">
      <w:start w:val="1"/>
      <w:numFmt w:val="decimal"/>
      <w:lvlText w:val="%1."/>
      <w:lvlJc w:val="left"/>
      <w:pPr>
        <w:ind w:left="720" w:hanging="360"/>
      </w:pPr>
      <w:rPr>
        <w:rFonts w:ascii="Calibri" w:eastAsiaTheme="minorHAns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431FA2"/>
    <w:multiLevelType w:val="hybridMultilevel"/>
    <w:tmpl w:val="6CE2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00415"/>
    <w:multiLevelType w:val="hybridMultilevel"/>
    <w:tmpl w:val="873EBBEE"/>
    <w:lvl w:ilvl="0" w:tplc="A198B05E">
      <w:start w:val="3"/>
      <w:numFmt w:val="decimal"/>
      <w:lvlText w:val="F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71D4D"/>
    <w:multiLevelType w:val="multilevel"/>
    <w:tmpl w:val="7BB6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DA254F"/>
    <w:multiLevelType w:val="hybridMultilevel"/>
    <w:tmpl w:val="B99C34D8"/>
    <w:lvl w:ilvl="0" w:tplc="7272E45C">
      <w:start w:val="1"/>
      <w:numFmt w:val="decimal"/>
      <w:lvlText w:val="F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3367B0"/>
    <w:multiLevelType w:val="hybridMultilevel"/>
    <w:tmpl w:val="FC328F3C"/>
    <w:lvl w:ilvl="0" w:tplc="0D5E0E6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5806"/>
    <w:multiLevelType w:val="hybridMultilevel"/>
    <w:tmpl w:val="D1347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7C2AC0"/>
    <w:multiLevelType w:val="hybridMultilevel"/>
    <w:tmpl w:val="03447F00"/>
    <w:lvl w:ilvl="0" w:tplc="E2E28772">
      <w:start w:val="2"/>
      <w:numFmt w:val="decimal"/>
      <w:lvlText w:val="D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8F577A"/>
    <w:multiLevelType w:val="hybridMultilevel"/>
    <w:tmpl w:val="33444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0F2B97"/>
    <w:multiLevelType w:val="hybridMultilevel"/>
    <w:tmpl w:val="FE5234E8"/>
    <w:lvl w:ilvl="0" w:tplc="63D202FC">
      <w:start w:val="1"/>
      <w:numFmt w:val="decimal"/>
      <w:lvlText w:val="D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303B1"/>
    <w:multiLevelType w:val="hybridMultilevel"/>
    <w:tmpl w:val="9AF6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33AFD"/>
    <w:multiLevelType w:val="hybridMultilevel"/>
    <w:tmpl w:val="34180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16651E"/>
    <w:multiLevelType w:val="hybridMultilevel"/>
    <w:tmpl w:val="D03C0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87636A"/>
    <w:multiLevelType w:val="hybridMultilevel"/>
    <w:tmpl w:val="A0D224E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DC24771"/>
    <w:multiLevelType w:val="hybridMultilevel"/>
    <w:tmpl w:val="B04E31FC"/>
    <w:lvl w:ilvl="0" w:tplc="7272E45C">
      <w:start w:val="1"/>
      <w:numFmt w:val="decimal"/>
      <w:lvlText w:val="F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07265422">
    <w:abstractNumId w:val="14"/>
  </w:num>
  <w:num w:numId="2" w16cid:durableId="976881458">
    <w:abstractNumId w:val="32"/>
  </w:num>
  <w:num w:numId="3" w16cid:durableId="1097290166">
    <w:abstractNumId w:val="0"/>
  </w:num>
  <w:num w:numId="4" w16cid:durableId="299892827">
    <w:abstractNumId w:val="8"/>
  </w:num>
  <w:num w:numId="5" w16cid:durableId="245379614">
    <w:abstractNumId w:val="34"/>
  </w:num>
  <w:num w:numId="6" w16cid:durableId="1958873069">
    <w:abstractNumId w:val="26"/>
  </w:num>
  <w:num w:numId="7" w16cid:durableId="1282033343">
    <w:abstractNumId w:val="17"/>
  </w:num>
  <w:num w:numId="8" w16cid:durableId="360399299">
    <w:abstractNumId w:val="33"/>
  </w:num>
  <w:num w:numId="9" w16cid:durableId="1546403650">
    <w:abstractNumId w:val="24"/>
  </w:num>
  <w:num w:numId="10" w16cid:durableId="204027184">
    <w:abstractNumId w:val="29"/>
  </w:num>
  <w:num w:numId="11" w16cid:durableId="2021589480">
    <w:abstractNumId w:val="21"/>
  </w:num>
  <w:num w:numId="12" w16cid:durableId="22754745">
    <w:abstractNumId w:val="11"/>
  </w:num>
  <w:num w:numId="13" w16cid:durableId="1096904716">
    <w:abstractNumId w:val="7"/>
  </w:num>
  <w:num w:numId="14" w16cid:durableId="1412774390">
    <w:abstractNumId w:val="10"/>
  </w:num>
  <w:num w:numId="15" w16cid:durableId="10229964">
    <w:abstractNumId w:val="1"/>
  </w:num>
  <w:num w:numId="16" w16cid:durableId="163060171">
    <w:abstractNumId w:val="2"/>
  </w:num>
  <w:num w:numId="17" w16cid:durableId="64494238">
    <w:abstractNumId w:val="19"/>
  </w:num>
  <w:num w:numId="18" w16cid:durableId="451553315">
    <w:abstractNumId w:val="25"/>
  </w:num>
  <w:num w:numId="19" w16cid:durableId="1112676322">
    <w:abstractNumId w:val="4"/>
  </w:num>
  <w:num w:numId="20" w16cid:durableId="734933608">
    <w:abstractNumId w:val="35"/>
  </w:num>
  <w:num w:numId="21" w16cid:durableId="548690483">
    <w:abstractNumId w:val="27"/>
  </w:num>
  <w:num w:numId="22" w16cid:durableId="1592352722">
    <w:abstractNumId w:val="31"/>
  </w:num>
  <w:num w:numId="23" w16cid:durableId="1134566032">
    <w:abstractNumId w:val="6"/>
  </w:num>
  <w:num w:numId="24" w16cid:durableId="472404251">
    <w:abstractNumId w:val="16"/>
  </w:num>
  <w:num w:numId="25" w16cid:durableId="2093239040">
    <w:abstractNumId w:val="12"/>
  </w:num>
  <w:num w:numId="26" w16cid:durableId="1320380213">
    <w:abstractNumId w:val="22"/>
  </w:num>
  <w:num w:numId="27" w16cid:durableId="1405490667">
    <w:abstractNumId w:val="15"/>
  </w:num>
  <w:num w:numId="28" w16cid:durableId="930554241">
    <w:abstractNumId w:val="13"/>
  </w:num>
  <w:num w:numId="29" w16cid:durableId="1338075317">
    <w:abstractNumId w:val="5"/>
  </w:num>
  <w:num w:numId="30" w16cid:durableId="459033136">
    <w:abstractNumId w:val="18"/>
  </w:num>
  <w:num w:numId="31" w16cid:durableId="1162742858">
    <w:abstractNumId w:val="30"/>
  </w:num>
  <w:num w:numId="32" w16cid:durableId="1626500958">
    <w:abstractNumId w:val="28"/>
  </w:num>
  <w:num w:numId="33" w16cid:durableId="1617367109">
    <w:abstractNumId w:val="20"/>
  </w:num>
  <w:num w:numId="34" w16cid:durableId="1004161953">
    <w:abstractNumId w:val="9"/>
  </w:num>
  <w:num w:numId="35" w16cid:durableId="644551671">
    <w:abstractNumId w:val="23"/>
  </w:num>
  <w:num w:numId="36" w16cid:durableId="4025253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648E"/>
    <w:rsid w:val="00000604"/>
    <w:rsid w:val="000031C4"/>
    <w:rsid w:val="00004311"/>
    <w:rsid w:val="0000494F"/>
    <w:rsid w:val="00010624"/>
    <w:rsid w:val="00011224"/>
    <w:rsid w:val="000156FD"/>
    <w:rsid w:val="000167C8"/>
    <w:rsid w:val="00017A40"/>
    <w:rsid w:val="00021060"/>
    <w:rsid w:val="00031FC4"/>
    <w:rsid w:val="00036D3D"/>
    <w:rsid w:val="000374DE"/>
    <w:rsid w:val="000413B1"/>
    <w:rsid w:val="000425BA"/>
    <w:rsid w:val="00043C32"/>
    <w:rsid w:val="000450D6"/>
    <w:rsid w:val="000451C6"/>
    <w:rsid w:val="00052038"/>
    <w:rsid w:val="00052CEA"/>
    <w:rsid w:val="00054608"/>
    <w:rsid w:val="0005549C"/>
    <w:rsid w:val="00060CE3"/>
    <w:rsid w:val="00064356"/>
    <w:rsid w:val="000648EB"/>
    <w:rsid w:val="00066B44"/>
    <w:rsid w:val="00067773"/>
    <w:rsid w:val="00071C3E"/>
    <w:rsid w:val="0007268B"/>
    <w:rsid w:val="00074926"/>
    <w:rsid w:val="0007633B"/>
    <w:rsid w:val="000775FC"/>
    <w:rsid w:val="00082AD7"/>
    <w:rsid w:val="00093313"/>
    <w:rsid w:val="00096394"/>
    <w:rsid w:val="0009648E"/>
    <w:rsid w:val="000A1EF4"/>
    <w:rsid w:val="000A2A0A"/>
    <w:rsid w:val="000A327E"/>
    <w:rsid w:val="000B0082"/>
    <w:rsid w:val="000B1ED8"/>
    <w:rsid w:val="000B7FBD"/>
    <w:rsid w:val="000C700F"/>
    <w:rsid w:val="000D03E2"/>
    <w:rsid w:val="000D185C"/>
    <w:rsid w:val="000D55DD"/>
    <w:rsid w:val="000E3E5F"/>
    <w:rsid w:val="000F0AF3"/>
    <w:rsid w:val="000F6670"/>
    <w:rsid w:val="000F7B7C"/>
    <w:rsid w:val="00100BE2"/>
    <w:rsid w:val="00104BBB"/>
    <w:rsid w:val="00113799"/>
    <w:rsid w:val="00113D72"/>
    <w:rsid w:val="001170E9"/>
    <w:rsid w:val="00121D46"/>
    <w:rsid w:val="0013377F"/>
    <w:rsid w:val="00135569"/>
    <w:rsid w:val="00137ADA"/>
    <w:rsid w:val="0014449E"/>
    <w:rsid w:val="00150D79"/>
    <w:rsid w:val="0015371D"/>
    <w:rsid w:val="00155B78"/>
    <w:rsid w:val="001711EB"/>
    <w:rsid w:val="0017371A"/>
    <w:rsid w:val="00176AE0"/>
    <w:rsid w:val="001806C4"/>
    <w:rsid w:val="00180EEF"/>
    <w:rsid w:val="00183C74"/>
    <w:rsid w:val="00184135"/>
    <w:rsid w:val="00185099"/>
    <w:rsid w:val="00185B3C"/>
    <w:rsid w:val="001865A2"/>
    <w:rsid w:val="00192D11"/>
    <w:rsid w:val="00193C02"/>
    <w:rsid w:val="00194636"/>
    <w:rsid w:val="001A0D46"/>
    <w:rsid w:val="001A3695"/>
    <w:rsid w:val="001A40CB"/>
    <w:rsid w:val="001A77FF"/>
    <w:rsid w:val="001B18E9"/>
    <w:rsid w:val="001B21C9"/>
    <w:rsid w:val="001B3C5A"/>
    <w:rsid w:val="001C2C58"/>
    <w:rsid w:val="001C5AFE"/>
    <w:rsid w:val="001D57E8"/>
    <w:rsid w:val="001E52BE"/>
    <w:rsid w:val="001F6621"/>
    <w:rsid w:val="001F670D"/>
    <w:rsid w:val="001F7156"/>
    <w:rsid w:val="0020123B"/>
    <w:rsid w:val="00202392"/>
    <w:rsid w:val="00203A3D"/>
    <w:rsid w:val="00212C8F"/>
    <w:rsid w:val="002149BC"/>
    <w:rsid w:val="00217691"/>
    <w:rsid w:val="00220672"/>
    <w:rsid w:val="00220BA8"/>
    <w:rsid w:val="0022116B"/>
    <w:rsid w:val="0022238E"/>
    <w:rsid w:val="00222B3A"/>
    <w:rsid w:val="00224E7C"/>
    <w:rsid w:val="002324B6"/>
    <w:rsid w:val="0023322A"/>
    <w:rsid w:val="002353F3"/>
    <w:rsid w:val="0024000D"/>
    <w:rsid w:val="00241921"/>
    <w:rsid w:val="00243D39"/>
    <w:rsid w:val="002476B2"/>
    <w:rsid w:val="00251B39"/>
    <w:rsid w:val="00257ADA"/>
    <w:rsid w:val="002643CA"/>
    <w:rsid w:val="00266D60"/>
    <w:rsid w:val="0027298A"/>
    <w:rsid w:val="00274306"/>
    <w:rsid w:val="0027761B"/>
    <w:rsid w:val="00280319"/>
    <w:rsid w:val="00296C9D"/>
    <w:rsid w:val="002A38D7"/>
    <w:rsid w:val="002A59A5"/>
    <w:rsid w:val="002A61E3"/>
    <w:rsid w:val="002A7070"/>
    <w:rsid w:val="002B19C6"/>
    <w:rsid w:val="002B3FD5"/>
    <w:rsid w:val="002B5424"/>
    <w:rsid w:val="002C46D0"/>
    <w:rsid w:val="002C5766"/>
    <w:rsid w:val="002C7249"/>
    <w:rsid w:val="002C7BA2"/>
    <w:rsid w:val="002D2CC3"/>
    <w:rsid w:val="002D2FFC"/>
    <w:rsid w:val="002D35C2"/>
    <w:rsid w:val="002D5D4A"/>
    <w:rsid w:val="002E02D2"/>
    <w:rsid w:val="002E3351"/>
    <w:rsid w:val="002E50C1"/>
    <w:rsid w:val="002F2DE1"/>
    <w:rsid w:val="002F3A7E"/>
    <w:rsid w:val="002F626C"/>
    <w:rsid w:val="002F7B4A"/>
    <w:rsid w:val="003005CC"/>
    <w:rsid w:val="00303F3D"/>
    <w:rsid w:val="00304FCB"/>
    <w:rsid w:val="00310A6D"/>
    <w:rsid w:val="00311F9B"/>
    <w:rsid w:val="00315CDA"/>
    <w:rsid w:val="003213FF"/>
    <w:rsid w:val="003318CE"/>
    <w:rsid w:val="00333AB9"/>
    <w:rsid w:val="00336B64"/>
    <w:rsid w:val="00337AE9"/>
    <w:rsid w:val="00340026"/>
    <w:rsid w:val="00342F79"/>
    <w:rsid w:val="0034741C"/>
    <w:rsid w:val="003506F0"/>
    <w:rsid w:val="00352D96"/>
    <w:rsid w:val="0035304F"/>
    <w:rsid w:val="00361388"/>
    <w:rsid w:val="003714BA"/>
    <w:rsid w:val="00372038"/>
    <w:rsid w:val="00372876"/>
    <w:rsid w:val="003734E1"/>
    <w:rsid w:val="003738A2"/>
    <w:rsid w:val="00376C4B"/>
    <w:rsid w:val="00383CE6"/>
    <w:rsid w:val="00384C98"/>
    <w:rsid w:val="003858D7"/>
    <w:rsid w:val="00394302"/>
    <w:rsid w:val="003979D7"/>
    <w:rsid w:val="003A59C2"/>
    <w:rsid w:val="003C29E8"/>
    <w:rsid w:val="003C5404"/>
    <w:rsid w:val="003C576C"/>
    <w:rsid w:val="003C6794"/>
    <w:rsid w:val="003C6D11"/>
    <w:rsid w:val="003D16C0"/>
    <w:rsid w:val="003D36EA"/>
    <w:rsid w:val="003D418D"/>
    <w:rsid w:val="003D4EA2"/>
    <w:rsid w:val="003D584A"/>
    <w:rsid w:val="003E3082"/>
    <w:rsid w:val="003E3492"/>
    <w:rsid w:val="003E6765"/>
    <w:rsid w:val="003E7F0E"/>
    <w:rsid w:val="003F017F"/>
    <w:rsid w:val="003F1FE9"/>
    <w:rsid w:val="003F60F6"/>
    <w:rsid w:val="004017D2"/>
    <w:rsid w:val="00413853"/>
    <w:rsid w:val="004148BD"/>
    <w:rsid w:val="00420E60"/>
    <w:rsid w:val="00421D2D"/>
    <w:rsid w:val="00422BD5"/>
    <w:rsid w:val="00423064"/>
    <w:rsid w:val="00423FD8"/>
    <w:rsid w:val="0043144E"/>
    <w:rsid w:val="00447A63"/>
    <w:rsid w:val="00451753"/>
    <w:rsid w:val="00452DFB"/>
    <w:rsid w:val="00456696"/>
    <w:rsid w:val="004575BE"/>
    <w:rsid w:val="00460246"/>
    <w:rsid w:val="004715E2"/>
    <w:rsid w:val="00474D78"/>
    <w:rsid w:val="0047707A"/>
    <w:rsid w:val="00477CA2"/>
    <w:rsid w:val="00480F78"/>
    <w:rsid w:val="0048292A"/>
    <w:rsid w:val="00493185"/>
    <w:rsid w:val="00494BC9"/>
    <w:rsid w:val="004953F4"/>
    <w:rsid w:val="00496108"/>
    <w:rsid w:val="00496721"/>
    <w:rsid w:val="004A3B2A"/>
    <w:rsid w:val="004A3B91"/>
    <w:rsid w:val="004A4EC3"/>
    <w:rsid w:val="004B1260"/>
    <w:rsid w:val="004B1D9A"/>
    <w:rsid w:val="004B2B0A"/>
    <w:rsid w:val="004B2B29"/>
    <w:rsid w:val="004B4A39"/>
    <w:rsid w:val="004B7C57"/>
    <w:rsid w:val="004C2792"/>
    <w:rsid w:val="004D217E"/>
    <w:rsid w:val="004D2A79"/>
    <w:rsid w:val="004D3B04"/>
    <w:rsid w:val="004D7D4D"/>
    <w:rsid w:val="004E72E5"/>
    <w:rsid w:val="004F079C"/>
    <w:rsid w:val="004F109C"/>
    <w:rsid w:val="004F1385"/>
    <w:rsid w:val="004F710C"/>
    <w:rsid w:val="005054E2"/>
    <w:rsid w:val="00506F16"/>
    <w:rsid w:val="0051262B"/>
    <w:rsid w:val="0051283D"/>
    <w:rsid w:val="0052167B"/>
    <w:rsid w:val="00522E9F"/>
    <w:rsid w:val="00524998"/>
    <w:rsid w:val="005256BE"/>
    <w:rsid w:val="005275EB"/>
    <w:rsid w:val="005307B7"/>
    <w:rsid w:val="00532471"/>
    <w:rsid w:val="005341D8"/>
    <w:rsid w:val="00543711"/>
    <w:rsid w:val="00545D16"/>
    <w:rsid w:val="00547EC6"/>
    <w:rsid w:val="00551953"/>
    <w:rsid w:val="00551FC0"/>
    <w:rsid w:val="00555101"/>
    <w:rsid w:val="005570E1"/>
    <w:rsid w:val="005622B4"/>
    <w:rsid w:val="00566B20"/>
    <w:rsid w:val="0057256D"/>
    <w:rsid w:val="00574E76"/>
    <w:rsid w:val="00580A3A"/>
    <w:rsid w:val="0058209B"/>
    <w:rsid w:val="00584DA6"/>
    <w:rsid w:val="00586479"/>
    <w:rsid w:val="00587124"/>
    <w:rsid w:val="00595B9B"/>
    <w:rsid w:val="00595D07"/>
    <w:rsid w:val="00596608"/>
    <w:rsid w:val="005A3D4D"/>
    <w:rsid w:val="005A3E2F"/>
    <w:rsid w:val="005A439C"/>
    <w:rsid w:val="005A59E8"/>
    <w:rsid w:val="005A665A"/>
    <w:rsid w:val="005B5042"/>
    <w:rsid w:val="005C1844"/>
    <w:rsid w:val="005C32CE"/>
    <w:rsid w:val="005C5395"/>
    <w:rsid w:val="005D2221"/>
    <w:rsid w:val="005D258D"/>
    <w:rsid w:val="005D2726"/>
    <w:rsid w:val="005D2E01"/>
    <w:rsid w:val="005D3936"/>
    <w:rsid w:val="005E006A"/>
    <w:rsid w:val="005F7925"/>
    <w:rsid w:val="00600BB7"/>
    <w:rsid w:val="00601426"/>
    <w:rsid w:val="0061341E"/>
    <w:rsid w:val="006134BD"/>
    <w:rsid w:val="006137A5"/>
    <w:rsid w:val="00616BDF"/>
    <w:rsid w:val="00621530"/>
    <w:rsid w:val="00621684"/>
    <w:rsid w:val="00626022"/>
    <w:rsid w:val="00627941"/>
    <w:rsid w:val="00630335"/>
    <w:rsid w:val="00634386"/>
    <w:rsid w:val="00640ED9"/>
    <w:rsid w:val="00647261"/>
    <w:rsid w:val="00650168"/>
    <w:rsid w:val="00651BAE"/>
    <w:rsid w:val="00653B63"/>
    <w:rsid w:val="00653F1D"/>
    <w:rsid w:val="00657D99"/>
    <w:rsid w:val="006608BF"/>
    <w:rsid w:val="0066165D"/>
    <w:rsid w:val="006618D1"/>
    <w:rsid w:val="006662FC"/>
    <w:rsid w:val="006728EB"/>
    <w:rsid w:val="00675CF2"/>
    <w:rsid w:val="00680829"/>
    <w:rsid w:val="006828DC"/>
    <w:rsid w:val="00687D78"/>
    <w:rsid w:val="00690AB4"/>
    <w:rsid w:val="006922E2"/>
    <w:rsid w:val="006933E9"/>
    <w:rsid w:val="00696F63"/>
    <w:rsid w:val="006A22EA"/>
    <w:rsid w:val="006A40D8"/>
    <w:rsid w:val="006A47C1"/>
    <w:rsid w:val="006A59EB"/>
    <w:rsid w:val="006A60F5"/>
    <w:rsid w:val="006B651F"/>
    <w:rsid w:val="006C095C"/>
    <w:rsid w:val="006C1B9F"/>
    <w:rsid w:val="006C48CD"/>
    <w:rsid w:val="006C4D9A"/>
    <w:rsid w:val="006C7460"/>
    <w:rsid w:val="006D210C"/>
    <w:rsid w:val="006D7DEF"/>
    <w:rsid w:val="006E2974"/>
    <w:rsid w:val="006F36CD"/>
    <w:rsid w:val="00706648"/>
    <w:rsid w:val="0070741D"/>
    <w:rsid w:val="00710292"/>
    <w:rsid w:val="00712C44"/>
    <w:rsid w:val="00715860"/>
    <w:rsid w:val="00721B3C"/>
    <w:rsid w:val="00723E3D"/>
    <w:rsid w:val="00727096"/>
    <w:rsid w:val="00733E2D"/>
    <w:rsid w:val="00735B38"/>
    <w:rsid w:val="007403D2"/>
    <w:rsid w:val="0074329D"/>
    <w:rsid w:val="0074550A"/>
    <w:rsid w:val="007462B2"/>
    <w:rsid w:val="0075433E"/>
    <w:rsid w:val="0075561A"/>
    <w:rsid w:val="00761397"/>
    <w:rsid w:val="00766AA7"/>
    <w:rsid w:val="00771D2D"/>
    <w:rsid w:val="0078064D"/>
    <w:rsid w:val="00780A01"/>
    <w:rsid w:val="007814DA"/>
    <w:rsid w:val="00781DE1"/>
    <w:rsid w:val="00786F8D"/>
    <w:rsid w:val="00787BD3"/>
    <w:rsid w:val="00791BA4"/>
    <w:rsid w:val="00792181"/>
    <w:rsid w:val="00795A32"/>
    <w:rsid w:val="007969CB"/>
    <w:rsid w:val="0079735F"/>
    <w:rsid w:val="007A051D"/>
    <w:rsid w:val="007A2FDA"/>
    <w:rsid w:val="007A5D4A"/>
    <w:rsid w:val="007A60E9"/>
    <w:rsid w:val="007B28BE"/>
    <w:rsid w:val="007B6890"/>
    <w:rsid w:val="007B696F"/>
    <w:rsid w:val="007C66D3"/>
    <w:rsid w:val="007D01C8"/>
    <w:rsid w:val="007D4A7B"/>
    <w:rsid w:val="007D57F8"/>
    <w:rsid w:val="007D5ADE"/>
    <w:rsid w:val="007D7C5C"/>
    <w:rsid w:val="007D7C6D"/>
    <w:rsid w:val="007D7F11"/>
    <w:rsid w:val="007E22CD"/>
    <w:rsid w:val="007E3A66"/>
    <w:rsid w:val="007F10F5"/>
    <w:rsid w:val="007F3DC7"/>
    <w:rsid w:val="008004E8"/>
    <w:rsid w:val="0080133F"/>
    <w:rsid w:val="0080243A"/>
    <w:rsid w:val="00811F34"/>
    <w:rsid w:val="00812D70"/>
    <w:rsid w:val="00814B60"/>
    <w:rsid w:val="00815209"/>
    <w:rsid w:val="0081651E"/>
    <w:rsid w:val="00832679"/>
    <w:rsid w:val="00833BA3"/>
    <w:rsid w:val="00843012"/>
    <w:rsid w:val="00843771"/>
    <w:rsid w:val="00845488"/>
    <w:rsid w:val="00845E30"/>
    <w:rsid w:val="0084612F"/>
    <w:rsid w:val="008469F5"/>
    <w:rsid w:val="008566D5"/>
    <w:rsid w:val="00856751"/>
    <w:rsid w:val="00862714"/>
    <w:rsid w:val="00877790"/>
    <w:rsid w:val="00880218"/>
    <w:rsid w:val="0088621B"/>
    <w:rsid w:val="00887FE7"/>
    <w:rsid w:val="00890BEA"/>
    <w:rsid w:val="0089151C"/>
    <w:rsid w:val="00892867"/>
    <w:rsid w:val="008943B4"/>
    <w:rsid w:val="00894A0E"/>
    <w:rsid w:val="008A0FDC"/>
    <w:rsid w:val="008A29DA"/>
    <w:rsid w:val="008B1B83"/>
    <w:rsid w:val="008B251C"/>
    <w:rsid w:val="008B3C6B"/>
    <w:rsid w:val="008B512A"/>
    <w:rsid w:val="008B6329"/>
    <w:rsid w:val="008B6F45"/>
    <w:rsid w:val="008C0753"/>
    <w:rsid w:val="008C12B4"/>
    <w:rsid w:val="008C1CA2"/>
    <w:rsid w:val="008C26D2"/>
    <w:rsid w:val="008C2B6C"/>
    <w:rsid w:val="008C59E2"/>
    <w:rsid w:val="008D41CE"/>
    <w:rsid w:val="008D6403"/>
    <w:rsid w:val="008D66EB"/>
    <w:rsid w:val="008F0C63"/>
    <w:rsid w:val="008F0EE0"/>
    <w:rsid w:val="008F715D"/>
    <w:rsid w:val="00900FA7"/>
    <w:rsid w:val="009113B5"/>
    <w:rsid w:val="00912194"/>
    <w:rsid w:val="0091421D"/>
    <w:rsid w:val="00915EB8"/>
    <w:rsid w:val="00916986"/>
    <w:rsid w:val="009235B4"/>
    <w:rsid w:val="00930502"/>
    <w:rsid w:val="00933588"/>
    <w:rsid w:val="00937436"/>
    <w:rsid w:val="00943918"/>
    <w:rsid w:val="00944B69"/>
    <w:rsid w:val="00945BAE"/>
    <w:rsid w:val="0094794D"/>
    <w:rsid w:val="009559B9"/>
    <w:rsid w:val="00957F45"/>
    <w:rsid w:val="00964A22"/>
    <w:rsid w:val="0096635F"/>
    <w:rsid w:val="009700A7"/>
    <w:rsid w:val="00970A50"/>
    <w:rsid w:val="00971C13"/>
    <w:rsid w:val="00977215"/>
    <w:rsid w:val="00980806"/>
    <w:rsid w:val="00981453"/>
    <w:rsid w:val="0098188F"/>
    <w:rsid w:val="00982E93"/>
    <w:rsid w:val="00984991"/>
    <w:rsid w:val="00995265"/>
    <w:rsid w:val="009961E2"/>
    <w:rsid w:val="009A1E1C"/>
    <w:rsid w:val="009A3143"/>
    <w:rsid w:val="009A4257"/>
    <w:rsid w:val="009A70AC"/>
    <w:rsid w:val="009A7471"/>
    <w:rsid w:val="009B6086"/>
    <w:rsid w:val="009C08F5"/>
    <w:rsid w:val="009C1771"/>
    <w:rsid w:val="009C18D0"/>
    <w:rsid w:val="009C2A74"/>
    <w:rsid w:val="009C4E00"/>
    <w:rsid w:val="009D0A71"/>
    <w:rsid w:val="009D205A"/>
    <w:rsid w:val="009D4130"/>
    <w:rsid w:val="009D43FA"/>
    <w:rsid w:val="009D6482"/>
    <w:rsid w:val="009D6737"/>
    <w:rsid w:val="009D744F"/>
    <w:rsid w:val="009E1C32"/>
    <w:rsid w:val="009E4C44"/>
    <w:rsid w:val="009F2FD4"/>
    <w:rsid w:val="00A022AD"/>
    <w:rsid w:val="00A0290F"/>
    <w:rsid w:val="00A03AFE"/>
    <w:rsid w:val="00A1304F"/>
    <w:rsid w:val="00A14627"/>
    <w:rsid w:val="00A16090"/>
    <w:rsid w:val="00A16646"/>
    <w:rsid w:val="00A174B1"/>
    <w:rsid w:val="00A23C68"/>
    <w:rsid w:val="00A267F9"/>
    <w:rsid w:val="00A33C15"/>
    <w:rsid w:val="00A35296"/>
    <w:rsid w:val="00A40267"/>
    <w:rsid w:val="00A438D3"/>
    <w:rsid w:val="00A474B9"/>
    <w:rsid w:val="00A47B24"/>
    <w:rsid w:val="00A52AA5"/>
    <w:rsid w:val="00A60009"/>
    <w:rsid w:val="00A61C87"/>
    <w:rsid w:val="00A622B6"/>
    <w:rsid w:val="00A63020"/>
    <w:rsid w:val="00A637DE"/>
    <w:rsid w:val="00A64DC6"/>
    <w:rsid w:val="00A66D1B"/>
    <w:rsid w:val="00A70EF8"/>
    <w:rsid w:val="00A73A94"/>
    <w:rsid w:val="00A758A8"/>
    <w:rsid w:val="00A76188"/>
    <w:rsid w:val="00A8464A"/>
    <w:rsid w:val="00A859D0"/>
    <w:rsid w:val="00A8764E"/>
    <w:rsid w:val="00A87ACE"/>
    <w:rsid w:val="00A929B9"/>
    <w:rsid w:val="00A94897"/>
    <w:rsid w:val="00A94A0F"/>
    <w:rsid w:val="00AA26CD"/>
    <w:rsid w:val="00AA3B2A"/>
    <w:rsid w:val="00AA45C8"/>
    <w:rsid w:val="00AA5051"/>
    <w:rsid w:val="00AA5F34"/>
    <w:rsid w:val="00AB13A7"/>
    <w:rsid w:val="00AB44DE"/>
    <w:rsid w:val="00AB5BC3"/>
    <w:rsid w:val="00AB73B6"/>
    <w:rsid w:val="00AB7964"/>
    <w:rsid w:val="00AC19B7"/>
    <w:rsid w:val="00AC35E7"/>
    <w:rsid w:val="00AD45F0"/>
    <w:rsid w:val="00AE3AAD"/>
    <w:rsid w:val="00AE3B2C"/>
    <w:rsid w:val="00AE3D37"/>
    <w:rsid w:val="00AE5E40"/>
    <w:rsid w:val="00AF0F19"/>
    <w:rsid w:val="00AF497E"/>
    <w:rsid w:val="00AF6C40"/>
    <w:rsid w:val="00B03737"/>
    <w:rsid w:val="00B040FA"/>
    <w:rsid w:val="00B05F8B"/>
    <w:rsid w:val="00B124D6"/>
    <w:rsid w:val="00B125EF"/>
    <w:rsid w:val="00B128C6"/>
    <w:rsid w:val="00B27EC6"/>
    <w:rsid w:val="00B3008C"/>
    <w:rsid w:val="00B31A2A"/>
    <w:rsid w:val="00B32122"/>
    <w:rsid w:val="00B3258E"/>
    <w:rsid w:val="00B34054"/>
    <w:rsid w:val="00B43963"/>
    <w:rsid w:val="00B45B4B"/>
    <w:rsid w:val="00B46ACD"/>
    <w:rsid w:val="00B51685"/>
    <w:rsid w:val="00B5390C"/>
    <w:rsid w:val="00B614C8"/>
    <w:rsid w:val="00B66366"/>
    <w:rsid w:val="00B67F84"/>
    <w:rsid w:val="00B71630"/>
    <w:rsid w:val="00B71D7B"/>
    <w:rsid w:val="00B72DC9"/>
    <w:rsid w:val="00B80CCB"/>
    <w:rsid w:val="00B85326"/>
    <w:rsid w:val="00B92072"/>
    <w:rsid w:val="00B94BC8"/>
    <w:rsid w:val="00B94CF7"/>
    <w:rsid w:val="00B97000"/>
    <w:rsid w:val="00BA60DC"/>
    <w:rsid w:val="00BB15C6"/>
    <w:rsid w:val="00BB5257"/>
    <w:rsid w:val="00BB65CE"/>
    <w:rsid w:val="00BC1972"/>
    <w:rsid w:val="00BC3949"/>
    <w:rsid w:val="00BC4852"/>
    <w:rsid w:val="00BD141C"/>
    <w:rsid w:val="00BD2769"/>
    <w:rsid w:val="00BE754C"/>
    <w:rsid w:val="00BF23E1"/>
    <w:rsid w:val="00BF2560"/>
    <w:rsid w:val="00BF4BB0"/>
    <w:rsid w:val="00BF5F95"/>
    <w:rsid w:val="00BF7947"/>
    <w:rsid w:val="00C00675"/>
    <w:rsid w:val="00C03E90"/>
    <w:rsid w:val="00C04AF3"/>
    <w:rsid w:val="00C13924"/>
    <w:rsid w:val="00C23165"/>
    <w:rsid w:val="00C25A62"/>
    <w:rsid w:val="00C3238D"/>
    <w:rsid w:val="00C42E9F"/>
    <w:rsid w:val="00C45935"/>
    <w:rsid w:val="00C612EC"/>
    <w:rsid w:val="00C618F0"/>
    <w:rsid w:val="00C61E1C"/>
    <w:rsid w:val="00C65B31"/>
    <w:rsid w:val="00C72834"/>
    <w:rsid w:val="00C729B5"/>
    <w:rsid w:val="00C82288"/>
    <w:rsid w:val="00C8347D"/>
    <w:rsid w:val="00C857D1"/>
    <w:rsid w:val="00C9146A"/>
    <w:rsid w:val="00C93FD6"/>
    <w:rsid w:val="00C94E26"/>
    <w:rsid w:val="00C956DC"/>
    <w:rsid w:val="00C960BE"/>
    <w:rsid w:val="00C97C32"/>
    <w:rsid w:val="00CA1F3C"/>
    <w:rsid w:val="00CA43D2"/>
    <w:rsid w:val="00CB13BF"/>
    <w:rsid w:val="00CB5792"/>
    <w:rsid w:val="00CB6217"/>
    <w:rsid w:val="00CC3893"/>
    <w:rsid w:val="00CC70E8"/>
    <w:rsid w:val="00CC7F32"/>
    <w:rsid w:val="00CD1023"/>
    <w:rsid w:val="00CD1720"/>
    <w:rsid w:val="00CD711A"/>
    <w:rsid w:val="00CD71E2"/>
    <w:rsid w:val="00CD7860"/>
    <w:rsid w:val="00CD7A0D"/>
    <w:rsid w:val="00CE435A"/>
    <w:rsid w:val="00CE49DC"/>
    <w:rsid w:val="00CE7019"/>
    <w:rsid w:val="00CF089D"/>
    <w:rsid w:val="00CF1522"/>
    <w:rsid w:val="00CF4B50"/>
    <w:rsid w:val="00CF616A"/>
    <w:rsid w:val="00CF6A85"/>
    <w:rsid w:val="00CF722D"/>
    <w:rsid w:val="00D0191B"/>
    <w:rsid w:val="00D02192"/>
    <w:rsid w:val="00D03EF4"/>
    <w:rsid w:val="00D107DE"/>
    <w:rsid w:val="00D11446"/>
    <w:rsid w:val="00D27917"/>
    <w:rsid w:val="00D304FC"/>
    <w:rsid w:val="00D429BA"/>
    <w:rsid w:val="00D443A1"/>
    <w:rsid w:val="00D4468B"/>
    <w:rsid w:val="00D47C84"/>
    <w:rsid w:val="00D47E54"/>
    <w:rsid w:val="00D50C91"/>
    <w:rsid w:val="00D550EE"/>
    <w:rsid w:val="00D56013"/>
    <w:rsid w:val="00D560CC"/>
    <w:rsid w:val="00D5696B"/>
    <w:rsid w:val="00D6034B"/>
    <w:rsid w:val="00D61079"/>
    <w:rsid w:val="00D62829"/>
    <w:rsid w:val="00D65278"/>
    <w:rsid w:val="00D67007"/>
    <w:rsid w:val="00D7224D"/>
    <w:rsid w:val="00D738A2"/>
    <w:rsid w:val="00D7678A"/>
    <w:rsid w:val="00D8210F"/>
    <w:rsid w:val="00D864E0"/>
    <w:rsid w:val="00D937EC"/>
    <w:rsid w:val="00D96964"/>
    <w:rsid w:val="00DA35DD"/>
    <w:rsid w:val="00DA55A7"/>
    <w:rsid w:val="00DA7945"/>
    <w:rsid w:val="00DB1105"/>
    <w:rsid w:val="00DB35A7"/>
    <w:rsid w:val="00DB468B"/>
    <w:rsid w:val="00DB4AAF"/>
    <w:rsid w:val="00DB5FF3"/>
    <w:rsid w:val="00DB6B17"/>
    <w:rsid w:val="00DB75E6"/>
    <w:rsid w:val="00DC1E5B"/>
    <w:rsid w:val="00DC4999"/>
    <w:rsid w:val="00DD788C"/>
    <w:rsid w:val="00DE7815"/>
    <w:rsid w:val="00DF0BFC"/>
    <w:rsid w:val="00DF64F6"/>
    <w:rsid w:val="00DF7BC3"/>
    <w:rsid w:val="00E00F4C"/>
    <w:rsid w:val="00E01A83"/>
    <w:rsid w:val="00E02479"/>
    <w:rsid w:val="00E06147"/>
    <w:rsid w:val="00E06663"/>
    <w:rsid w:val="00E10094"/>
    <w:rsid w:val="00E10B15"/>
    <w:rsid w:val="00E110D5"/>
    <w:rsid w:val="00E13019"/>
    <w:rsid w:val="00E146CB"/>
    <w:rsid w:val="00E2132B"/>
    <w:rsid w:val="00E24AC8"/>
    <w:rsid w:val="00E252C0"/>
    <w:rsid w:val="00E30927"/>
    <w:rsid w:val="00E30F95"/>
    <w:rsid w:val="00E344BB"/>
    <w:rsid w:val="00E401AD"/>
    <w:rsid w:val="00E40D9B"/>
    <w:rsid w:val="00E431A5"/>
    <w:rsid w:val="00E54EFF"/>
    <w:rsid w:val="00E62166"/>
    <w:rsid w:val="00E626B8"/>
    <w:rsid w:val="00E64D89"/>
    <w:rsid w:val="00E65556"/>
    <w:rsid w:val="00E72D5D"/>
    <w:rsid w:val="00E83A10"/>
    <w:rsid w:val="00E83ECD"/>
    <w:rsid w:val="00E852A7"/>
    <w:rsid w:val="00E90D81"/>
    <w:rsid w:val="00E932A5"/>
    <w:rsid w:val="00EA6779"/>
    <w:rsid w:val="00EA7021"/>
    <w:rsid w:val="00EB024B"/>
    <w:rsid w:val="00EB7BB2"/>
    <w:rsid w:val="00EC2592"/>
    <w:rsid w:val="00EC2EAB"/>
    <w:rsid w:val="00EC4D9F"/>
    <w:rsid w:val="00ED1AB6"/>
    <w:rsid w:val="00ED4DA3"/>
    <w:rsid w:val="00ED6718"/>
    <w:rsid w:val="00ED684B"/>
    <w:rsid w:val="00ED7A00"/>
    <w:rsid w:val="00EE0566"/>
    <w:rsid w:val="00EE0E92"/>
    <w:rsid w:val="00EF1870"/>
    <w:rsid w:val="00EF3DE9"/>
    <w:rsid w:val="00EF5615"/>
    <w:rsid w:val="00EF7225"/>
    <w:rsid w:val="00F05044"/>
    <w:rsid w:val="00F07CEA"/>
    <w:rsid w:val="00F12698"/>
    <w:rsid w:val="00F21ED3"/>
    <w:rsid w:val="00F23492"/>
    <w:rsid w:val="00F25939"/>
    <w:rsid w:val="00F31229"/>
    <w:rsid w:val="00F32C72"/>
    <w:rsid w:val="00F333D0"/>
    <w:rsid w:val="00F404D9"/>
    <w:rsid w:val="00F42145"/>
    <w:rsid w:val="00F52033"/>
    <w:rsid w:val="00F53947"/>
    <w:rsid w:val="00F57D53"/>
    <w:rsid w:val="00F73304"/>
    <w:rsid w:val="00F73EF2"/>
    <w:rsid w:val="00F74EF1"/>
    <w:rsid w:val="00F75376"/>
    <w:rsid w:val="00F75392"/>
    <w:rsid w:val="00F765D9"/>
    <w:rsid w:val="00F80849"/>
    <w:rsid w:val="00F81781"/>
    <w:rsid w:val="00F940E7"/>
    <w:rsid w:val="00F95943"/>
    <w:rsid w:val="00F963A5"/>
    <w:rsid w:val="00FA5DD6"/>
    <w:rsid w:val="00FA5F56"/>
    <w:rsid w:val="00FB16DD"/>
    <w:rsid w:val="00FB2E4F"/>
    <w:rsid w:val="00FC3CE4"/>
    <w:rsid w:val="00FC4197"/>
    <w:rsid w:val="00FC5A7F"/>
    <w:rsid w:val="00FC5B93"/>
    <w:rsid w:val="00FC6AD1"/>
    <w:rsid w:val="00FD0221"/>
    <w:rsid w:val="00FE17B2"/>
    <w:rsid w:val="00FE200F"/>
    <w:rsid w:val="00FE732C"/>
    <w:rsid w:val="00FF242A"/>
    <w:rsid w:val="00FF57FF"/>
    <w:rsid w:val="00FF5C87"/>
    <w:rsid w:val="00FF6230"/>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457CA"/>
  <w15:docId w15:val="{9752898B-81DB-4257-AC44-1C8B7102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D3"/>
    <w:pPr>
      <w:spacing w:after="160" w:line="259" w:lineRule="auto"/>
    </w:pPr>
    <w:rPr>
      <w:rFonts w:ascii="Arial" w:hAnsi="Arial" w:cs="Arial"/>
      <w:lang w:val="en-GB"/>
    </w:rPr>
  </w:style>
  <w:style w:type="paragraph" w:styleId="Heading1">
    <w:name w:val="heading 1"/>
    <w:basedOn w:val="Normal"/>
    <w:next w:val="Normal"/>
    <w:link w:val="Heading1Char"/>
    <w:uiPriority w:val="9"/>
    <w:qFormat/>
    <w:rsid w:val="005A665A"/>
    <w:pPr>
      <w:keepNext/>
      <w:keepLines/>
      <w:spacing w:before="240" w:after="0"/>
      <w:outlineLvl w:val="0"/>
    </w:pPr>
    <w:rPr>
      <w:rFonts w:asciiTheme="minorHAnsi" w:eastAsiaTheme="majorEastAsia" w:hAnsiTheme="minorHAnsi"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5A665A"/>
    <w:pPr>
      <w:keepNext/>
      <w:keepLines/>
      <w:spacing w:before="40" w:after="0"/>
      <w:outlineLvl w:val="1"/>
    </w:pPr>
    <w:rPr>
      <w:rFonts w:asciiTheme="minorHAnsi" w:eastAsiaTheme="majorEastAsia" w:hAnsiTheme="minorHAnsi" w:cstheme="majorBidi"/>
      <w:b/>
      <w:color w:val="365F91"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3F1D"/>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3F1D"/>
    <w:pPr>
      <w:ind w:left="720"/>
      <w:contextualSpacing/>
    </w:pPr>
  </w:style>
  <w:style w:type="paragraph" w:styleId="Header">
    <w:name w:val="header"/>
    <w:basedOn w:val="Normal"/>
    <w:link w:val="HeaderChar"/>
    <w:uiPriority w:val="99"/>
    <w:unhideWhenUsed/>
    <w:rsid w:val="00653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F1D"/>
    <w:rPr>
      <w:rFonts w:ascii="Arial" w:hAnsi="Arial" w:cs="Arial"/>
      <w:lang w:val="en-GB"/>
    </w:rPr>
  </w:style>
  <w:style w:type="paragraph" w:styleId="Footer">
    <w:name w:val="footer"/>
    <w:basedOn w:val="Normal"/>
    <w:link w:val="FooterChar"/>
    <w:uiPriority w:val="99"/>
    <w:unhideWhenUsed/>
    <w:rsid w:val="00653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F1D"/>
    <w:rPr>
      <w:rFonts w:ascii="Arial" w:hAnsi="Arial" w:cs="Arial"/>
      <w:lang w:val="en-GB"/>
    </w:rPr>
  </w:style>
  <w:style w:type="paragraph" w:styleId="BalloonText">
    <w:name w:val="Balloon Text"/>
    <w:basedOn w:val="Normal"/>
    <w:link w:val="BalloonTextChar"/>
    <w:uiPriority w:val="99"/>
    <w:semiHidden/>
    <w:unhideWhenUsed/>
    <w:rsid w:val="00653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F1D"/>
    <w:rPr>
      <w:rFonts w:ascii="Segoe UI" w:hAnsi="Segoe UI" w:cs="Segoe UI"/>
      <w:sz w:val="18"/>
      <w:szCs w:val="18"/>
      <w:lang w:val="en-GB"/>
    </w:rPr>
  </w:style>
  <w:style w:type="character" w:styleId="CommentReference">
    <w:name w:val="annotation reference"/>
    <w:basedOn w:val="DefaultParagraphFont"/>
    <w:uiPriority w:val="99"/>
    <w:semiHidden/>
    <w:unhideWhenUsed/>
    <w:rsid w:val="00EF7225"/>
    <w:rPr>
      <w:sz w:val="18"/>
      <w:szCs w:val="18"/>
    </w:rPr>
  </w:style>
  <w:style w:type="paragraph" w:styleId="CommentText">
    <w:name w:val="annotation text"/>
    <w:basedOn w:val="Normal"/>
    <w:link w:val="CommentTextChar"/>
    <w:uiPriority w:val="99"/>
    <w:semiHidden/>
    <w:unhideWhenUsed/>
    <w:rsid w:val="00EF7225"/>
    <w:pPr>
      <w:spacing w:line="240" w:lineRule="auto"/>
    </w:pPr>
  </w:style>
  <w:style w:type="character" w:customStyle="1" w:styleId="CommentTextChar">
    <w:name w:val="Comment Text Char"/>
    <w:basedOn w:val="DefaultParagraphFont"/>
    <w:link w:val="CommentText"/>
    <w:uiPriority w:val="99"/>
    <w:semiHidden/>
    <w:rsid w:val="00EF7225"/>
    <w:rPr>
      <w:rFonts w:ascii="Arial" w:hAnsi="Arial" w:cs="Arial"/>
      <w:lang w:val="en-GB"/>
    </w:rPr>
  </w:style>
  <w:style w:type="paragraph" w:styleId="CommentSubject">
    <w:name w:val="annotation subject"/>
    <w:basedOn w:val="CommentText"/>
    <w:next w:val="CommentText"/>
    <w:link w:val="CommentSubjectChar"/>
    <w:uiPriority w:val="99"/>
    <w:semiHidden/>
    <w:unhideWhenUsed/>
    <w:rsid w:val="00EF7225"/>
    <w:rPr>
      <w:b/>
      <w:bCs/>
      <w:sz w:val="20"/>
      <w:szCs w:val="20"/>
    </w:rPr>
  </w:style>
  <w:style w:type="character" w:customStyle="1" w:styleId="CommentSubjectChar">
    <w:name w:val="Comment Subject Char"/>
    <w:basedOn w:val="CommentTextChar"/>
    <w:link w:val="CommentSubject"/>
    <w:uiPriority w:val="99"/>
    <w:semiHidden/>
    <w:rsid w:val="00EF7225"/>
    <w:rPr>
      <w:rFonts w:ascii="Arial" w:hAnsi="Arial" w:cs="Arial"/>
      <w:b/>
      <w:bCs/>
      <w:sz w:val="20"/>
      <w:szCs w:val="20"/>
      <w:lang w:val="en-GB"/>
    </w:rPr>
  </w:style>
  <w:style w:type="character" w:customStyle="1" w:styleId="Heading1Char">
    <w:name w:val="Heading 1 Char"/>
    <w:basedOn w:val="DefaultParagraphFont"/>
    <w:link w:val="Heading1"/>
    <w:uiPriority w:val="9"/>
    <w:rsid w:val="005A665A"/>
    <w:rPr>
      <w:rFonts w:eastAsiaTheme="majorEastAsia" w:cstheme="majorBidi"/>
      <w:b/>
      <w:color w:val="365F91" w:themeColor="accent1" w:themeShade="BF"/>
      <w:sz w:val="28"/>
      <w:szCs w:val="32"/>
      <w:lang w:val="en-GB"/>
    </w:rPr>
  </w:style>
  <w:style w:type="character" w:customStyle="1" w:styleId="Heading2Char">
    <w:name w:val="Heading 2 Char"/>
    <w:basedOn w:val="DefaultParagraphFont"/>
    <w:link w:val="Heading2"/>
    <w:uiPriority w:val="9"/>
    <w:rsid w:val="005A665A"/>
    <w:rPr>
      <w:rFonts w:eastAsiaTheme="majorEastAsia" w:cstheme="majorBidi"/>
      <w:b/>
      <w:color w:val="365F91" w:themeColor="accent1" w:themeShade="BF"/>
      <w:szCs w:val="26"/>
      <w:lang w:val="en-GB"/>
    </w:rPr>
  </w:style>
  <w:style w:type="character" w:styleId="Hyperlink">
    <w:name w:val="Hyperlink"/>
    <w:basedOn w:val="DefaultParagraphFont"/>
    <w:uiPriority w:val="99"/>
    <w:unhideWhenUsed/>
    <w:rsid w:val="005A66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8506">
      <w:bodyDiv w:val="1"/>
      <w:marLeft w:val="0"/>
      <w:marRight w:val="0"/>
      <w:marTop w:val="0"/>
      <w:marBottom w:val="0"/>
      <w:divBdr>
        <w:top w:val="none" w:sz="0" w:space="0" w:color="auto"/>
        <w:left w:val="none" w:sz="0" w:space="0" w:color="auto"/>
        <w:bottom w:val="none" w:sz="0" w:space="0" w:color="auto"/>
        <w:right w:val="none" w:sz="0" w:space="0" w:color="auto"/>
      </w:divBdr>
      <w:divsChild>
        <w:div w:id="818151983">
          <w:marLeft w:val="0"/>
          <w:marRight w:val="0"/>
          <w:marTop w:val="0"/>
          <w:marBottom w:val="0"/>
          <w:divBdr>
            <w:top w:val="none" w:sz="0" w:space="0" w:color="auto"/>
            <w:left w:val="none" w:sz="0" w:space="0" w:color="auto"/>
            <w:bottom w:val="none" w:sz="0" w:space="0" w:color="auto"/>
            <w:right w:val="none" w:sz="0" w:space="0" w:color="auto"/>
          </w:divBdr>
        </w:div>
        <w:div w:id="971062461">
          <w:marLeft w:val="0"/>
          <w:marRight w:val="0"/>
          <w:marTop w:val="0"/>
          <w:marBottom w:val="0"/>
          <w:divBdr>
            <w:top w:val="none" w:sz="0" w:space="0" w:color="auto"/>
            <w:left w:val="none" w:sz="0" w:space="0" w:color="auto"/>
            <w:bottom w:val="none" w:sz="0" w:space="0" w:color="auto"/>
            <w:right w:val="none" w:sz="0" w:space="0" w:color="auto"/>
          </w:divBdr>
          <w:divsChild>
            <w:div w:id="1306857641">
              <w:marLeft w:val="0"/>
              <w:marRight w:val="0"/>
              <w:marTop w:val="0"/>
              <w:marBottom w:val="0"/>
              <w:divBdr>
                <w:top w:val="none" w:sz="0" w:space="0" w:color="auto"/>
                <w:left w:val="none" w:sz="0" w:space="0" w:color="auto"/>
                <w:bottom w:val="none" w:sz="0" w:space="0" w:color="auto"/>
                <w:right w:val="none" w:sz="0" w:space="0" w:color="auto"/>
              </w:divBdr>
            </w:div>
            <w:div w:id="1676834447">
              <w:marLeft w:val="0"/>
              <w:marRight w:val="0"/>
              <w:marTop w:val="0"/>
              <w:marBottom w:val="0"/>
              <w:divBdr>
                <w:top w:val="none" w:sz="0" w:space="0" w:color="auto"/>
                <w:left w:val="none" w:sz="0" w:space="0" w:color="auto"/>
                <w:bottom w:val="none" w:sz="0" w:space="0" w:color="auto"/>
                <w:right w:val="none" w:sz="0" w:space="0" w:color="auto"/>
              </w:divBdr>
            </w:div>
            <w:div w:id="191905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7930">
      <w:bodyDiv w:val="1"/>
      <w:marLeft w:val="0"/>
      <w:marRight w:val="0"/>
      <w:marTop w:val="0"/>
      <w:marBottom w:val="0"/>
      <w:divBdr>
        <w:top w:val="none" w:sz="0" w:space="0" w:color="auto"/>
        <w:left w:val="none" w:sz="0" w:space="0" w:color="auto"/>
        <w:bottom w:val="none" w:sz="0" w:space="0" w:color="auto"/>
        <w:right w:val="none" w:sz="0" w:space="0" w:color="auto"/>
      </w:divBdr>
      <w:divsChild>
        <w:div w:id="431510032">
          <w:marLeft w:val="0"/>
          <w:marRight w:val="0"/>
          <w:marTop w:val="0"/>
          <w:marBottom w:val="0"/>
          <w:divBdr>
            <w:top w:val="none" w:sz="0" w:space="0" w:color="auto"/>
            <w:left w:val="none" w:sz="0" w:space="0" w:color="auto"/>
            <w:bottom w:val="none" w:sz="0" w:space="0" w:color="auto"/>
            <w:right w:val="none" w:sz="0" w:space="0" w:color="auto"/>
          </w:divBdr>
        </w:div>
        <w:div w:id="462963611">
          <w:marLeft w:val="0"/>
          <w:marRight w:val="0"/>
          <w:marTop w:val="0"/>
          <w:marBottom w:val="0"/>
          <w:divBdr>
            <w:top w:val="none" w:sz="0" w:space="0" w:color="auto"/>
            <w:left w:val="none" w:sz="0" w:space="0" w:color="auto"/>
            <w:bottom w:val="none" w:sz="0" w:space="0" w:color="auto"/>
            <w:right w:val="none" w:sz="0" w:space="0" w:color="auto"/>
          </w:divBdr>
        </w:div>
        <w:div w:id="882978715">
          <w:marLeft w:val="0"/>
          <w:marRight w:val="0"/>
          <w:marTop w:val="0"/>
          <w:marBottom w:val="0"/>
          <w:divBdr>
            <w:top w:val="none" w:sz="0" w:space="0" w:color="auto"/>
            <w:left w:val="none" w:sz="0" w:space="0" w:color="auto"/>
            <w:bottom w:val="none" w:sz="0" w:space="0" w:color="auto"/>
            <w:right w:val="none" w:sz="0" w:space="0" w:color="auto"/>
          </w:divBdr>
        </w:div>
        <w:div w:id="1442649183">
          <w:marLeft w:val="0"/>
          <w:marRight w:val="0"/>
          <w:marTop w:val="0"/>
          <w:marBottom w:val="0"/>
          <w:divBdr>
            <w:top w:val="none" w:sz="0" w:space="0" w:color="auto"/>
            <w:left w:val="none" w:sz="0" w:space="0" w:color="auto"/>
            <w:bottom w:val="none" w:sz="0" w:space="0" w:color="auto"/>
            <w:right w:val="none" w:sz="0" w:space="0" w:color="auto"/>
          </w:divBdr>
        </w:div>
        <w:div w:id="14824256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lyn.MEC\Downloads\General%20Report%20Template%20-%20B%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799D5B7-BA8B-45F5-94B9-DD6EE101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Report Template - B (1)</Template>
  <TotalTime>0</TotalTime>
  <Pages>2</Pages>
  <Words>332</Words>
  <Characters>1895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Swan Communication</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Emery</dc:creator>
  <cp:keywords/>
  <dc:description/>
  <cp:lastModifiedBy>OLGA WATKINS</cp:lastModifiedBy>
  <cp:revision>2</cp:revision>
  <cp:lastPrinted>2022-04-09T10:21:00Z</cp:lastPrinted>
  <dcterms:created xsi:type="dcterms:W3CDTF">2022-06-12T17:39:00Z</dcterms:created>
  <dcterms:modified xsi:type="dcterms:W3CDTF">2022-06-12T17:39:00Z</dcterms:modified>
</cp:coreProperties>
</file>